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8A915" w14:textId="77777777" w:rsidR="002E5A64" w:rsidRPr="00B523B5" w:rsidRDefault="00000000">
      <w:pPr>
        <w:jc w:val="center"/>
        <w:rPr>
          <w:sz w:val="52"/>
        </w:rPr>
      </w:pPr>
      <w:r w:rsidRPr="00B523B5">
        <w:rPr>
          <w:sz w:val="52"/>
        </w:rPr>
        <w:t>需求规格说明书</w:t>
      </w:r>
    </w:p>
    <w:p w14:paraId="6EDB5541" w14:textId="77777777" w:rsidR="002E5A64" w:rsidRPr="00B523B5" w:rsidRDefault="002E5A64">
      <w:pPr>
        <w:rPr>
          <w:sz w:val="52"/>
        </w:rPr>
      </w:pPr>
    </w:p>
    <w:p w14:paraId="5FE1B1A6" w14:textId="766D4261" w:rsidR="00B523B5" w:rsidRDefault="00000000">
      <w:pPr>
        <w:pStyle w:val="TOC1"/>
        <w:tabs>
          <w:tab w:val="left" w:pos="42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r w:rsidRPr="00B523B5">
        <w:fldChar w:fldCharType="begin"/>
      </w:r>
      <w:r w:rsidRPr="00B523B5">
        <w:instrText xml:space="preserve"> TOC \o "1-3" \h \z </w:instrText>
      </w:r>
      <w:r w:rsidRPr="00B523B5">
        <w:fldChar w:fldCharType="separate"/>
      </w:r>
      <w:hyperlink w:anchor="_Toc236071710" w:history="1">
        <w:r w:rsidR="00B523B5" w:rsidRPr="003A4BE7">
          <w:rPr>
            <w:rStyle w:val="a7"/>
            <w:noProof/>
          </w:rPr>
          <w:t>1</w:t>
        </w:r>
        <w:r w:rsidR="00B523B5"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="00B523B5" w:rsidRPr="003A4BE7">
          <w:rPr>
            <w:rStyle w:val="a7"/>
            <w:noProof/>
          </w:rPr>
          <w:t>概述</w:t>
        </w:r>
        <w:r w:rsidR="00B523B5">
          <w:rPr>
            <w:rFonts w:hint="eastAsia"/>
            <w:noProof/>
            <w:webHidden/>
          </w:rPr>
          <w:tab/>
        </w:r>
        <w:r w:rsidR="00B523B5">
          <w:rPr>
            <w:rFonts w:hint="eastAsia"/>
            <w:noProof/>
            <w:webHidden/>
          </w:rPr>
          <w:fldChar w:fldCharType="begin"/>
        </w:r>
        <w:r w:rsidR="00B523B5">
          <w:rPr>
            <w:rFonts w:hint="eastAsia"/>
            <w:noProof/>
            <w:webHidden/>
          </w:rPr>
          <w:instrText xml:space="preserve"> </w:instrText>
        </w:r>
        <w:r w:rsidR="00B523B5">
          <w:rPr>
            <w:noProof/>
            <w:webHidden/>
          </w:rPr>
          <w:instrText>PAGEREF _Toc236071710 \h</w:instrText>
        </w:r>
        <w:r w:rsidR="00B523B5">
          <w:rPr>
            <w:rFonts w:hint="eastAsia"/>
            <w:noProof/>
            <w:webHidden/>
          </w:rPr>
          <w:instrText xml:space="preserve"> </w:instrText>
        </w:r>
        <w:r w:rsidR="00B523B5">
          <w:rPr>
            <w:rFonts w:hint="eastAsia"/>
            <w:noProof/>
            <w:webHidden/>
          </w:rPr>
        </w:r>
        <w:r w:rsidR="00B523B5">
          <w:rPr>
            <w:rFonts w:hint="eastAsia"/>
            <w:noProof/>
            <w:webHidden/>
          </w:rPr>
          <w:fldChar w:fldCharType="separate"/>
        </w:r>
        <w:r w:rsidR="00B523B5">
          <w:rPr>
            <w:noProof/>
            <w:webHidden/>
          </w:rPr>
          <w:t>2</w:t>
        </w:r>
        <w:r w:rsidR="00B523B5">
          <w:rPr>
            <w:rFonts w:hint="eastAsia"/>
            <w:noProof/>
            <w:webHidden/>
          </w:rPr>
          <w:fldChar w:fldCharType="end"/>
        </w:r>
      </w:hyperlink>
    </w:p>
    <w:p w14:paraId="706913F4" w14:textId="6B4576D5" w:rsidR="00B523B5" w:rsidRDefault="00B523B5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071711" w:history="1">
        <w:r w:rsidRPr="003A4BE7">
          <w:rPr>
            <w:rStyle w:val="a7"/>
            <w:noProof/>
          </w:rPr>
          <w:t>1.1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3A4BE7">
          <w:rPr>
            <w:rStyle w:val="a7"/>
            <w:noProof/>
          </w:rPr>
          <w:t>项目背景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_Toc236071711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rFonts w:hint="eastAsia"/>
            <w:noProof/>
            <w:webHidden/>
          </w:rPr>
          <w:fldChar w:fldCharType="end"/>
        </w:r>
      </w:hyperlink>
    </w:p>
    <w:p w14:paraId="0A2F7201" w14:textId="30B64E2F" w:rsidR="00B523B5" w:rsidRDefault="00B523B5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071712" w:history="1">
        <w:r w:rsidRPr="003A4BE7">
          <w:rPr>
            <w:rStyle w:val="a7"/>
            <w:noProof/>
          </w:rPr>
          <w:t>1.2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3A4BE7">
          <w:rPr>
            <w:rStyle w:val="a7"/>
            <w:noProof/>
          </w:rPr>
          <w:t>定义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_Toc236071712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rFonts w:hint="eastAsia"/>
            <w:noProof/>
            <w:webHidden/>
          </w:rPr>
          <w:fldChar w:fldCharType="end"/>
        </w:r>
      </w:hyperlink>
    </w:p>
    <w:p w14:paraId="5935354D" w14:textId="6E319238" w:rsidR="00B523B5" w:rsidRDefault="00B523B5">
      <w:pPr>
        <w:pStyle w:val="TOC1"/>
        <w:tabs>
          <w:tab w:val="left" w:pos="42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071713" w:history="1">
        <w:r w:rsidRPr="003A4BE7">
          <w:rPr>
            <w:rStyle w:val="a7"/>
            <w:noProof/>
          </w:rPr>
          <w:t>2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3A4BE7">
          <w:rPr>
            <w:rStyle w:val="a7"/>
            <w:noProof/>
          </w:rPr>
          <w:t>功能需求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_Toc236071713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rFonts w:hint="eastAsia"/>
            <w:noProof/>
            <w:webHidden/>
          </w:rPr>
          <w:fldChar w:fldCharType="end"/>
        </w:r>
      </w:hyperlink>
    </w:p>
    <w:p w14:paraId="694AB9DD" w14:textId="2A272606" w:rsidR="00B523B5" w:rsidRDefault="00B523B5">
      <w:pPr>
        <w:pStyle w:val="TOC1"/>
        <w:tabs>
          <w:tab w:val="left" w:pos="42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071714" w:history="1">
        <w:r w:rsidRPr="003A4BE7">
          <w:rPr>
            <w:rStyle w:val="a7"/>
            <w:noProof/>
          </w:rPr>
          <w:t>3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3A4BE7">
          <w:rPr>
            <w:rStyle w:val="a7"/>
            <w:noProof/>
          </w:rPr>
          <w:t>性能需求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_Toc236071714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rFonts w:hint="eastAsia"/>
            <w:noProof/>
            <w:webHidden/>
          </w:rPr>
          <w:fldChar w:fldCharType="end"/>
        </w:r>
      </w:hyperlink>
    </w:p>
    <w:p w14:paraId="72C94CE4" w14:textId="52B62EBB" w:rsidR="00B523B5" w:rsidRDefault="00B523B5">
      <w:pPr>
        <w:pStyle w:val="TOC1"/>
        <w:tabs>
          <w:tab w:val="left" w:pos="42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071715" w:history="1">
        <w:r w:rsidRPr="003A4BE7">
          <w:rPr>
            <w:rStyle w:val="a7"/>
            <w:noProof/>
          </w:rPr>
          <w:t>4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3A4BE7">
          <w:rPr>
            <w:rStyle w:val="a7"/>
            <w:noProof/>
          </w:rPr>
          <w:t>其它需求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_Toc236071715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rFonts w:hint="eastAsia"/>
            <w:noProof/>
            <w:webHidden/>
          </w:rPr>
          <w:fldChar w:fldCharType="end"/>
        </w:r>
      </w:hyperlink>
    </w:p>
    <w:p w14:paraId="2F97BF77" w14:textId="4D235E58" w:rsidR="00B523B5" w:rsidRDefault="00B523B5">
      <w:pPr>
        <w:pStyle w:val="TOC1"/>
        <w:tabs>
          <w:tab w:val="left" w:pos="42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071716" w:history="1">
        <w:r w:rsidRPr="003A4BE7">
          <w:rPr>
            <w:rStyle w:val="a7"/>
            <w:noProof/>
          </w:rPr>
          <w:t>5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3A4BE7">
          <w:rPr>
            <w:rStyle w:val="a7"/>
            <w:noProof/>
          </w:rPr>
          <w:t>参考资料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_Toc236071716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2A52FDFF" w14:textId="6B98FCCA" w:rsidR="002E5A64" w:rsidRPr="00B523B5" w:rsidRDefault="00000000">
      <w:r w:rsidRPr="00B523B5">
        <w:fldChar w:fldCharType="end"/>
      </w:r>
    </w:p>
    <w:p w14:paraId="51F26687" w14:textId="5AFF2033" w:rsidR="002E5A64" w:rsidRPr="00B523B5" w:rsidRDefault="00000000" w:rsidP="00040FC1">
      <w:pPr>
        <w:jc w:val="center"/>
        <w:rPr>
          <w:b/>
          <w:bCs/>
          <w:sz w:val="36"/>
          <w:szCs w:val="36"/>
        </w:rPr>
      </w:pPr>
      <w:r w:rsidRPr="00B523B5">
        <w:rPr>
          <w:sz w:val="52"/>
        </w:rPr>
        <w:br w:type="page"/>
      </w:r>
      <w:r w:rsidRPr="00B523B5">
        <w:rPr>
          <w:b/>
          <w:bCs/>
          <w:sz w:val="36"/>
          <w:szCs w:val="36"/>
        </w:rPr>
        <w:lastRenderedPageBreak/>
        <w:t>需求规格说明书</w:t>
      </w:r>
    </w:p>
    <w:p w14:paraId="5B543790" w14:textId="77777777" w:rsidR="002E5A64" w:rsidRPr="00B523B5" w:rsidRDefault="00000000">
      <w:pPr>
        <w:pStyle w:val="1"/>
        <w:numPr>
          <w:ilvl w:val="0"/>
          <w:numId w:val="1"/>
        </w:numPr>
        <w:spacing w:before="0" w:after="0" w:line="360" w:lineRule="auto"/>
        <w:rPr>
          <w:sz w:val="30"/>
          <w:szCs w:val="30"/>
        </w:rPr>
      </w:pPr>
      <w:bookmarkStart w:id="0" w:name="_Toc236071710"/>
      <w:r w:rsidRPr="00B523B5">
        <w:rPr>
          <w:sz w:val="30"/>
          <w:szCs w:val="30"/>
        </w:rPr>
        <w:t>概述</w:t>
      </w:r>
      <w:bookmarkEnd w:id="0"/>
    </w:p>
    <w:p w14:paraId="48E46614" w14:textId="77777777" w:rsidR="002E5A64" w:rsidRPr="00B523B5" w:rsidRDefault="00000000">
      <w:pPr>
        <w:pStyle w:val="2"/>
        <w:numPr>
          <w:ilvl w:val="1"/>
          <w:numId w:val="1"/>
        </w:numPr>
        <w:spacing w:before="0" w:after="0" w:line="360" w:lineRule="auto"/>
        <w:rPr>
          <w:rFonts w:ascii="Times New Roman" w:hAnsi="Times New Roman"/>
          <w:sz w:val="28"/>
          <w:szCs w:val="28"/>
        </w:rPr>
      </w:pPr>
      <w:bookmarkStart w:id="1" w:name="_Toc236071711"/>
      <w:r w:rsidRPr="00B523B5">
        <w:rPr>
          <w:rFonts w:ascii="Times New Roman" w:hAnsi="Times New Roman"/>
          <w:sz w:val="28"/>
          <w:szCs w:val="28"/>
        </w:rPr>
        <w:t>项目背景</w:t>
      </w:r>
      <w:bookmarkEnd w:id="1"/>
    </w:p>
    <w:p w14:paraId="0EC50081" w14:textId="77777777" w:rsidR="00FF081A" w:rsidRPr="00B523B5" w:rsidRDefault="00FF081A">
      <w:pPr>
        <w:numPr>
          <w:ilvl w:val="1"/>
          <w:numId w:val="2"/>
        </w:numPr>
        <w:rPr>
          <w:sz w:val="28"/>
          <w:szCs w:val="28"/>
        </w:rPr>
      </w:pPr>
      <w:r w:rsidRPr="00B523B5">
        <w:rPr>
          <w:sz w:val="28"/>
          <w:szCs w:val="28"/>
        </w:rPr>
        <w:t xml:space="preserve"> </w:t>
      </w:r>
    </w:p>
    <w:tbl>
      <w:tblPr>
        <w:tblStyle w:val="a9"/>
        <w:tblW w:w="7456" w:type="dxa"/>
        <w:tblInd w:w="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8"/>
        <w:gridCol w:w="3728"/>
      </w:tblGrid>
      <w:tr w:rsidR="00FF081A" w:rsidRPr="00B523B5" w14:paraId="47AE1A6A" w14:textId="77777777" w:rsidTr="00040FC1">
        <w:tc>
          <w:tcPr>
            <w:tcW w:w="3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C8B233" w14:textId="5F5FD6B4" w:rsidR="00FF081A" w:rsidRPr="00B523B5" w:rsidRDefault="00FF081A" w:rsidP="00FF081A">
            <w:pPr>
              <w:rPr>
                <w:sz w:val="24"/>
              </w:rPr>
            </w:pPr>
            <w:r w:rsidRPr="00B523B5">
              <w:rPr>
                <w:rFonts w:eastAsia="黑体"/>
                <w:b/>
                <w:bCs/>
                <w:sz w:val="24"/>
              </w:rPr>
              <w:t>项目</w:t>
            </w:r>
          </w:p>
        </w:tc>
        <w:tc>
          <w:tcPr>
            <w:tcW w:w="3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E679C5" w14:textId="10C0282E" w:rsidR="00FF081A" w:rsidRPr="00B523B5" w:rsidRDefault="00FF081A" w:rsidP="00FF081A">
            <w:pPr>
              <w:rPr>
                <w:sz w:val="24"/>
              </w:rPr>
            </w:pPr>
            <w:r w:rsidRPr="00B523B5">
              <w:rPr>
                <w:rFonts w:eastAsia="黑体"/>
                <w:b/>
                <w:bCs/>
                <w:sz w:val="24"/>
              </w:rPr>
              <w:t>内容</w:t>
            </w:r>
          </w:p>
        </w:tc>
      </w:tr>
      <w:tr w:rsidR="00FF081A" w:rsidRPr="00B523B5" w14:paraId="239148C9" w14:textId="77777777" w:rsidTr="00040FC1">
        <w:tc>
          <w:tcPr>
            <w:tcW w:w="3728" w:type="dxa"/>
            <w:tcBorders>
              <w:top w:val="single" w:sz="4" w:space="0" w:color="auto"/>
            </w:tcBorders>
            <w:vAlign w:val="center"/>
          </w:tcPr>
          <w:p w14:paraId="770F4177" w14:textId="7ABCA77B" w:rsidR="00FF081A" w:rsidRPr="00B523B5" w:rsidRDefault="00FF081A" w:rsidP="00FF081A">
            <w:pPr>
              <w:rPr>
                <w:sz w:val="28"/>
                <w:szCs w:val="28"/>
              </w:rPr>
            </w:pPr>
            <w:r w:rsidRPr="00B523B5">
              <w:rPr>
                <w:sz w:val="24"/>
              </w:rPr>
              <w:t>项目性质</w:t>
            </w:r>
          </w:p>
        </w:tc>
        <w:tc>
          <w:tcPr>
            <w:tcW w:w="3728" w:type="dxa"/>
            <w:tcBorders>
              <w:top w:val="single" w:sz="4" w:space="0" w:color="auto"/>
            </w:tcBorders>
            <w:vAlign w:val="center"/>
          </w:tcPr>
          <w:p w14:paraId="1320183F" w14:textId="26A6C224" w:rsidR="00FF081A" w:rsidRPr="00B523B5" w:rsidRDefault="00B76DB1" w:rsidP="00FF081A">
            <w:pPr>
              <w:rPr>
                <w:sz w:val="28"/>
                <w:szCs w:val="28"/>
              </w:rPr>
            </w:pPr>
            <w:r>
              <w:rPr>
                <w:rFonts w:hint="eastAsia"/>
                <w:sz w:val="24"/>
              </w:rPr>
              <w:t>PLSR</w:t>
            </w:r>
            <w:r w:rsidR="00FF081A" w:rsidRPr="00B523B5">
              <w:rPr>
                <w:sz w:val="24"/>
              </w:rPr>
              <w:t>训练项目</w:t>
            </w:r>
          </w:p>
        </w:tc>
      </w:tr>
      <w:tr w:rsidR="00FF081A" w:rsidRPr="00B523B5" w14:paraId="0AB4A079" w14:textId="77777777" w:rsidTr="00040FC1">
        <w:tc>
          <w:tcPr>
            <w:tcW w:w="3728" w:type="dxa"/>
            <w:vAlign w:val="center"/>
          </w:tcPr>
          <w:p w14:paraId="46BD7472" w14:textId="32720FB2" w:rsidR="00FF081A" w:rsidRPr="00B523B5" w:rsidRDefault="00FF081A" w:rsidP="00FF081A">
            <w:pPr>
              <w:rPr>
                <w:sz w:val="28"/>
                <w:szCs w:val="28"/>
              </w:rPr>
            </w:pPr>
            <w:r w:rsidRPr="00B523B5">
              <w:rPr>
                <w:sz w:val="24"/>
              </w:rPr>
              <w:t>委托单位</w:t>
            </w:r>
          </w:p>
        </w:tc>
        <w:tc>
          <w:tcPr>
            <w:tcW w:w="3728" w:type="dxa"/>
            <w:vAlign w:val="center"/>
          </w:tcPr>
          <w:p w14:paraId="595A4E1A" w14:textId="386B691E" w:rsidR="00FF081A" w:rsidRPr="00B523B5" w:rsidRDefault="00FF081A" w:rsidP="00FF081A">
            <w:pPr>
              <w:rPr>
                <w:sz w:val="28"/>
                <w:szCs w:val="28"/>
              </w:rPr>
            </w:pPr>
            <w:r w:rsidRPr="00B523B5">
              <w:rPr>
                <w:sz w:val="24"/>
              </w:rPr>
              <w:t>无</w:t>
            </w:r>
          </w:p>
        </w:tc>
      </w:tr>
      <w:tr w:rsidR="00FF081A" w:rsidRPr="00B523B5" w14:paraId="23877D5B" w14:textId="77777777" w:rsidTr="00040FC1">
        <w:tc>
          <w:tcPr>
            <w:tcW w:w="3728" w:type="dxa"/>
            <w:vAlign w:val="center"/>
          </w:tcPr>
          <w:p w14:paraId="5D8682C1" w14:textId="5CD0FCCC" w:rsidR="00FF081A" w:rsidRPr="00B523B5" w:rsidRDefault="00FF081A" w:rsidP="00FF081A">
            <w:pPr>
              <w:rPr>
                <w:sz w:val="28"/>
                <w:szCs w:val="28"/>
              </w:rPr>
            </w:pPr>
            <w:r w:rsidRPr="00B523B5">
              <w:rPr>
                <w:sz w:val="24"/>
              </w:rPr>
              <w:t>开发单位</w:t>
            </w:r>
          </w:p>
        </w:tc>
        <w:tc>
          <w:tcPr>
            <w:tcW w:w="3728" w:type="dxa"/>
            <w:vAlign w:val="center"/>
          </w:tcPr>
          <w:p w14:paraId="7509A066" w14:textId="0BAC6697" w:rsidR="00FF081A" w:rsidRPr="00B523B5" w:rsidRDefault="00FF081A" w:rsidP="00FF081A">
            <w:pPr>
              <w:rPr>
                <w:sz w:val="28"/>
                <w:szCs w:val="28"/>
              </w:rPr>
            </w:pPr>
            <w:r w:rsidRPr="00B523B5">
              <w:rPr>
                <w:sz w:val="24"/>
              </w:rPr>
              <w:t>个人开发</w:t>
            </w:r>
          </w:p>
        </w:tc>
      </w:tr>
      <w:tr w:rsidR="00FF081A" w:rsidRPr="00B523B5" w14:paraId="58F72E09" w14:textId="77777777" w:rsidTr="00040FC1">
        <w:tc>
          <w:tcPr>
            <w:tcW w:w="3728" w:type="dxa"/>
            <w:vAlign w:val="center"/>
          </w:tcPr>
          <w:p w14:paraId="6B9E925B" w14:textId="587F15D8" w:rsidR="00FF081A" w:rsidRPr="00B523B5" w:rsidRDefault="00FF081A" w:rsidP="00FF081A">
            <w:pPr>
              <w:rPr>
                <w:sz w:val="28"/>
                <w:szCs w:val="28"/>
              </w:rPr>
            </w:pPr>
            <w:r w:rsidRPr="00B523B5">
              <w:rPr>
                <w:sz w:val="24"/>
              </w:rPr>
              <w:t>开发人员</w:t>
            </w:r>
          </w:p>
        </w:tc>
        <w:tc>
          <w:tcPr>
            <w:tcW w:w="3728" w:type="dxa"/>
            <w:vAlign w:val="center"/>
          </w:tcPr>
          <w:p w14:paraId="076BD485" w14:textId="6FE8554B" w:rsidR="00FF081A" w:rsidRPr="00B523B5" w:rsidRDefault="00FF081A" w:rsidP="00FF081A">
            <w:pPr>
              <w:rPr>
                <w:sz w:val="28"/>
                <w:szCs w:val="28"/>
              </w:rPr>
            </w:pPr>
            <w:r w:rsidRPr="00B523B5">
              <w:rPr>
                <w:sz w:val="24"/>
              </w:rPr>
              <w:t>虞文昊</w:t>
            </w:r>
          </w:p>
        </w:tc>
      </w:tr>
      <w:tr w:rsidR="00FF081A" w:rsidRPr="00B523B5" w14:paraId="1DFDA2C8" w14:textId="77777777" w:rsidTr="00040FC1">
        <w:tc>
          <w:tcPr>
            <w:tcW w:w="3728" w:type="dxa"/>
            <w:tcBorders>
              <w:bottom w:val="single" w:sz="4" w:space="0" w:color="auto"/>
            </w:tcBorders>
            <w:vAlign w:val="center"/>
          </w:tcPr>
          <w:p w14:paraId="65524B54" w14:textId="1E75E35A" w:rsidR="00FF081A" w:rsidRPr="00B523B5" w:rsidRDefault="00FF081A" w:rsidP="00FF081A">
            <w:pPr>
              <w:rPr>
                <w:sz w:val="28"/>
                <w:szCs w:val="28"/>
              </w:rPr>
            </w:pPr>
            <w:r w:rsidRPr="00B523B5">
              <w:rPr>
                <w:sz w:val="24"/>
              </w:rPr>
              <w:t>主管部门</w:t>
            </w:r>
          </w:p>
        </w:tc>
        <w:tc>
          <w:tcPr>
            <w:tcW w:w="3728" w:type="dxa"/>
            <w:tcBorders>
              <w:bottom w:val="single" w:sz="4" w:space="0" w:color="auto"/>
            </w:tcBorders>
            <w:vAlign w:val="center"/>
          </w:tcPr>
          <w:p w14:paraId="692D4D83" w14:textId="3F1CFF0E" w:rsidR="00FF081A" w:rsidRPr="00B523B5" w:rsidRDefault="00FF081A" w:rsidP="00FF081A">
            <w:pPr>
              <w:rPr>
                <w:sz w:val="28"/>
                <w:szCs w:val="28"/>
              </w:rPr>
            </w:pPr>
            <w:r w:rsidRPr="00B523B5">
              <w:rPr>
                <w:sz w:val="24"/>
              </w:rPr>
              <w:t>软件研发训练营</w:t>
            </w:r>
          </w:p>
        </w:tc>
      </w:tr>
    </w:tbl>
    <w:p w14:paraId="0CDA3954" w14:textId="1CA89C1F" w:rsidR="00FF081A" w:rsidRPr="00B523B5" w:rsidRDefault="00040FC1" w:rsidP="00040FC1">
      <w:pPr>
        <w:pStyle w:val="aa"/>
      </w:pPr>
      <w:r w:rsidRPr="00B523B5">
        <w:t>表</w:t>
      </w:r>
      <w:r w:rsidRPr="00B523B5">
        <w:t xml:space="preserve"> 1-1</w:t>
      </w:r>
    </w:p>
    <w:p w14:paraId="4FB34C10" w14:textId="1BBDE7A0" w:rsidR="00656125" w:rsidRPr="00B76DB1" w:rsidRDefault="00B76DB1" w:rsidP="00B76DB1">
      <w:pPr>
        <w:numPr>
          <w:ilvl w:val="1"/>
          <w:numId w:val="2"/>
        </w:numPr>
        <w:rPr>
          <w:sz w:val="24"/>
        </w:rPr>
      </w:pPr>
      <w:r w:rsidRPr="00B76DB1">
        <w:rPr>
          <w:rFonts w:hint="eastAsia"/>
          <w:sz w:val="24"/>
        </w:rPr>
        <w:t>本项目计划在新一代</w:t>
      </w:r>
      <w:r w:rsidRPr="00B76DB1">
        <w:rPr>
          <w:rFonts w:hint="eastAsia"/>
          <w:sz w:val="24"/>
        </w:rPr>
        <w:t xml:space="preserve"> XDM </w:t>
      </w:r>
      <w:r w:rsidRPr="00B76DB1">
        <w:rPr>
          <w:rFonts w:hint="eastAsia"/>
          <w:sz w:val="24"/>
        </w:rPr>
        <w:t>系列</w:t>
      </w:r>
      <w:r w:rsidRPr="00B76DB1">
        <w:rPr>
          <w:rFonts w:hint="eastAsia"/>
          <w:sz w:val="24"/>
        </w:rPr>
        <w:t xml:space="preserve"> PLC </w:t>
      </w:r>
      <w:r w:rsidRPr="00B76DB1">
        <w:rPr>
          <w:rFonts w:hint="eastAsia"/>
          <w:sz w:val="24"/>
        </w:rPr>
        <w:t>中实现一个高性能定位脉冲输出模块，通过</w:t>
      </w:r>
      <w:r w:rsidRPr="00B76DB1">
        <w:rPr>
          <w:rFonts w:hint="eastAsia"/>
          <w:sz w:val="24"/>
        </w:rPr>
        <w:t xml:space="preserve"> PLC </w:t>
      </w:r>
      <w:r w:rsidRPr="00B76DB1">
        <w:rPr>
          <w:rFonts w:hint="eastAsia"/>
          <w:sz w:val="24"/>
        </w:rPr>
        <w:t>指令或</w:t>
      </w:r>
      <w:r w:rsidRPr="00B76DB1">
        <w:rPr>
          <w:rFonts w:hint="eastAsia"/>
          <w:sz w:val="24"/>
        </w:rPr>
        <w:t xml:space="preserve"> Modbus </w:t>
      </w:r>
      <w:r w:rsidRPr="00B76DB1">
        <w:rPr>
          <w:rFonts w:hint="eastAsia"/>
          <w:sz w:val="24"/>
        </w:rPr>
        <w:t>命令驱动伺服驱动器，完成四轴独立位置控制</w:t>
      </w:r>
      <w:r w:rsidR="00656125" w:rsidRPr="00B76DB1">
        <w:rPr>
          <w:sz w:val="24"/>
        </w:rPr>
        <w:t>。</w:t>
      </w:r>
    </w:p>
    <w:p w14:paraId="409EF1FA" w14:textId="338288EA" w:rsidR="002E5A64" w:rsidRPr="00B523B5" w:rsidRDefault="00656125" w:rsidP="00290242">
      <w:pPr>
        <w:ind w:left="840"/>
        <w:rPr>
          <w:sz w:val="24"/>
        </w:rPr>
      </w:pPr>
      <w:r w:rsidRPr="00B523B5">
        <w:rPr>
          <w:sz w:val="24"/>
        </w:rPr>
        <w:t xml:space="preserve">PLC </w:t>
      </w:r>
      <w:r w:rsidRPr="00B523B5">
        <w:rPr>
          <w:sz w:val="24"/>
        </w:rPr>
        <w:t>板核心器件为</w:t>
      </w:r>
      <w:r w:rsidRPr="00B523B5">
        <w:rPr>
          <w:sz w:val="24"/>
        </w:rPr>
        <w:t xml:space="preserve"> STM32F407IG</w:t>
      </w:r>
      <w:r w:rsidRPr="00B523B5">
        <w:rPr>
          <w:sz w:val="24"/>
        </w:rPr>
        <w:t>，外部晶振为</w:t>
      </w:r>
      <w:r w:rsidRPr="00B523B5">
        <w:rPr>
          <w:sz w:val="24"/>
        </w:rPr>
        <w:t xml:space="preserve"> 12 MHz</w:t>
      </w:r>
      <w:r w:rsidRPr="00B523B5">
        <w:rPr>
          <w:sz w:val="24"/>
        </w:rPr>
        <w:t>。</w:t>
      </w:r>
      <w:r w:rsidRPr="00B523B5">
        <w:rPr>
          <w:sz w:val="24"/>
        </w:rPr>
        <w:t xml:space="preserve">PLC </w:t>
      </w:r>
      <w:r w:rsidRPr="00B523B5">
        <w:rPr>
          <w:sz w:val="24"/>
        </w:rPr>
        <w:t>软件基于</w:t>
      </w:r>
      <w:r w:rsidRPr="00B523B5">
        <w:rPr>
          <w:sz w:val="24"/>
        </w:rPr>
        <w:t xml:space="preserve"> STM32 HAL</w:t>
      </w:r>
      <w:r w:rsidRPr="00B523B5">
        <w:rPr>
          <w:sz w:val="24"/>
        </w:rPr>
        <w:t>、</w:t>
      </w:r>
      <w:r w:rsidRPr="00B523B5">
        <w:rPr>
          <w:sz w:val="24"/>
        </w:rPr>
        <w:t xml:space="preserve">DMA </w:t>
      </w:r>
      <w:r w:rsidRPr="00B523B5">
        <w:rPr>
          <w:sz w:val="24"/>
        </w:rPr>
        <w:t>和</w:t>
      </w:r>
      <w:r w:rsidRPr="00B523B5">
        <w:rPr>
          <w:sz w:val="24"/>
        </w:rPr>
        <w:t xml:space="preserve"> uC/OS-II V2.92.11</w:t>
      </w:r>
      <w:r w:rsidRPr="00B523B5">
        <w:rPr>
          <w:sz w:val="24"/>
        </w:rPr>
        <w:t>，使用</w:t>
      </w:r>
      <w:r w:rsidRPr="00B523B5">
        <w:rPr>
          <w:sz w:val="24"/>
        </w:rPr>
        <w:t xml:space="preserve"> USART1 </w:t>
      </w:r>
      <w:r w:rsidRPr="00B523B5">
        <w:rPr>
          <w:sz w:val="24"/>
        </w:rPr>
        <w:t>的</w:t>
      </w:r>
      <w:r w:rsidRPr="00B523B5">
        <w:rPr>
          <w:sz w:val="24"/>
        </w:rPr>
        <w:t xml:space="preserve"> PA9 </w:t>
      </w:r>
      <w:r w:rsidRPr="00B523B5">
        <w:rPr>
          <w:sz w:val="24"/>
        </w:rPr>
        <w:t>和</w:t>
      </w:r>
      <w:r w:rsidRPr="00B523B5">
        <w:rPr>
          <w:sz w:val="24"/>
        </w:rPr>
        <w:t xml:space="preserve"> PA10 </w:t>
      </w:r>
      <w:r w:rsidRPr="00B523B5">
        <w:rPr>
          <w:sz w:val="24"/>
        </w:rPr>
        <w:t>完成通信。</w:t>
      </w:r>
      <w:r w:rsidR="00290242" w:rsidRPr="00290242">
        <w:rPr>
          <w:rFonts w:hint="eastAsia"/>
          <w:sz w:val="24"/>
        </w:rPr>
        <w:t>目前市场对标的是信捷</w:t>
      </w:r>
      <w:r w:rsidR="00290242" w:rsidRPr="00290242">
        <w:rPr>
          <w:rFonts w:hint="eastAsia"/>
          <w:sz w:val="24"/>
        </w:rPr>
        <w:t xml:space="preserve"> PLC </w:t>
      </w:r>
      <w:r w:rsidR="00290242" w:rsidRPr="00290242">
        <w:rPr>
          <w:rFonts w:hint="eastAsia"/>
          <w:sz w:val="24"/>
        </w:rPr>
        <w:t>的</w:t>
      </w:r>
      <w:r w:rsidR="00290242" w:rsidRPr="00290242">
        <w:rPr>
          <w:rFonts w:hint="eastAsia"/>
          <w:sz w:val="24"/>
        </w:rPr>
        <w:t xml:space="preserve"> PLSR </w:t>
      </w:r>
      <w:r w:rsidR="00290242" w:rsidRPr="00290242">
        <w:rPr>
          <w:rFonts w:hint="eastAsia"/>
          <w:sz w:val="24"/>
        </w:rPr>
        <w:t>指令，我们需要实现一个功能相当、且在某些方面更具灵活性的自有指令模块</w:t>
      </w:r>
      <w:r w:rsidRPr="00B523B5">
        <w:rPr>
          <w:sz w:val="24"/>
        </w:rPr>
        <w:t>。</w:t>
      </w:r>
    </w:p>
    <w:p w14:paraId="2CB5E90D" w14:textId="77777777" w:rsidR="002E5A64" w:rsidRPr="00B523B5" w:rsidRDefault="00000000">
      <w:pPr>
        <w:pStyle w:val="2"/>
        <w:numPr>
          <w:ilvl w:val="1"/>
          <w:numId w:val="1"/>
        </w:numPr>
        <w:spacing w:before="0" w:after="0" w:line="360" w:lineRule="auto"/>
        <w:rPr>
          <w:rFonts w:ascii="Times New Roman" w:hAnsi="Times New Roman"/>
          <w:sz w:val="28"/>
          <w:szCs w:val="28"/>
        </w:rPr>
      </w:pPr>
      <w:bookmarkStart w:id="2" w:name="_Toc236071712"/>
      <w:r w:rsidRPr="00B523B5">
        <w:rPr>
          <w:rFonts w:ascii="Times New Roman" w:hAnsi="Times New Roman"/>
          <w:sz w:val="28"/>
          <w:szCs w:val="28"/>
        </w:rPr>
        <w:t>定义</w:t>
      </w:r>
      <w:bookmarkEnd w:id="2"/>
    </w:p>
    <w:tbl>
      <w:tblPr>
        <w:tblStyle w:val="a9"/>
        <w:tblW w:w="7876" w:type="dxa"/>
        <w:tblInd w:w="4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0"/>
        <w:gridCol w:w="6446"/>
      </w:tblGrid>
      <w:tr w:rsidR="00040FC1" w:rsidRPr="00B523B5" w14:paraId="317CC222" w14:textId="77777777" w:rsidTr="00870EE3"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DD2014" w14:textId="77777777" w:rsidR="00040FC1" w:rsidRPr="00B1155B" w:rsidRDefault="00040FC1" w:rsidP="00EF2388">
            <w:pPr>
              <w:rPr>
                <w:rFonts w:ascii="黑体" w:eastAsia="黑体" w:hAnsi="黑体" w:hint="eastAsia"/>
                <w:sz w:val="24"/>
              </w:rPr>
            </w:pPr>
            <w:r w:rsidRPr="00B1155B">
              <w:rPr>
                <w:rFonts w:ascii="黑体" w:eastAsia="黑体" w:hAnsi="黑体"/>
                <w:b/>
                <w:bCs/>
                <w:sz w:val="24"/>
              </w:rPr>
              <w:t>术语或缩写</w:t>
            </w:r>
          </w:p>
        </w:tc>
        <w:tc>
          <w:tcPr>
            <w:tcW w:w="64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249534" w14:textId="77777777" w:rsidR="00040FC1" w:rsidRPr="00B1155B" w:rsidRDefault="00040FC1" w:rsidP="00EF2388">
            <w:pPr>
              <w:rPr>
                <w:rFonts w:ascii="黑体" w:eastAsia="黑体" w:hAnsi="黑体" w:hint="eastAsia"/>
                <w:sz w:val="24"/>
              </w:rPr>
            </w:pPr>
            <w:r w:rsidRPr="00B1155B">
              <w:rPr>
                <w:rFonts w:ascii="黑体" w:eastAsia="黑体" w:hAnsi="黑体"/>
                <w:b/>
                <w:bCs/>
                <w:sz w:val="24"/>
              </w:rPr>
              <w:t>定义</w:t>
            </w:r>
          </w:p>
        </w:tc>
      </w:tr>
      <w:tr w:rsidR="00040FC1" w:rsidRPr="00B523B5" w14:paraId="66E92685" w14:textId="77777777" w:rsidTr="00870EE3">
        <w:tc>
          <w:tcPr>
            <w:tcW w:w="1423" w:type="dxa"/>
            <w:tcBorders>
              <w:top w:val="single" w:sz="4" w:space="0" w:color="auto"/>
            </w:tcBorders>
            <w:vAlign w:val="center"/>
          </w:tcPr>
          <w:p w14:paraId="1A306ED1" w14:textId="1E8A177E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rFonts w:hint="eastAsia"/>
                <w:sz w:val="24"/>
              </w:rPr>
              <w:t>PLSR</w:t>
            </w:r>
          </w:p>
        </w:tc>
        <w:tc>
          <w:tcPr>
            <w:tcW w:w="6453" w:type="dxa"/>
            <w:tcBorders>
              <w:top w:val="single" w:sz="4" w:space="0" w:color="auto"/>
            </w:tcBorders>
            <w:vAlign w:val="center"/>
          </w:tcPr>
          <w:p w14:paraId="4F1800F2" w14:textId="00856804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sz w:val="24"/>
              </w:rPr>
              <w:t>本项目的定位脉冲输出模块，支持单段及多段位置控制</w:t>
            </w:r>
          </w:p>
        </w:tc>
      </w:tr>
      <w:tr w:rsidR="00040FC1" w:rsidRPr="00B523B5" w14:paraId="0BED4019" w14:textId="77777777" w:rsidTr="00870EE3">
        <w:tc>
          <w:tcPr>
            <w:tcW w:w="1423" w:type="dxa"/>
            <w:vAlign w:val="center"/>
          </w:tcPr>
          <w:p w14:paraId="197797A8" w14:textId="1EEA64E4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rFonts w:hint="eastAsia"/>
                <w:sz w:val="24"/>
              </w:rPr>
              <w:t>PULSE/DIR</w:t>
            </w:r>
          </w:p>
        </w:tc>
        <w:tc>
          <w:tcPr>
            <w:tcW w:w="6453" w:type="dxa"/>
            <w:vAlign w:val="center"/>
          </w:tcPr>
          <w:p w14:paraId="1C01CB9E" w14:textId="33ADDE9A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sz w:val="24"/>
              </w:rPr>
              <w:t>脉冲加方向的伺服控制接口，</w:t>
            </w:r>
            <w:r w:rsidRPr="006D5F89">
              <w:rPr>
                <w:sz w:val="24"/>
              </w:rPr>
              <w:t xml:space="preserve">PULSE </w:t>
            </w:r>
            <w:r w:rsidRPr="006D5F89">
              <w:rPr>
                <w:sz w:val="24"/>
              </w:rPr>
              <w:t>表示位置增量，</w:t>
            </w:r>
            <w:r w:rsidRPr="006D5F89">
              <w:rPr>
                <w:sz w:val="24"/>
              </w:rPr>
              <w:t xml:space="preserve">DIR </w:t>
            </w:r>
            <w:r w:rsidRPr="006D5F89">
              <w:rPr>
                <w:sz w:val="24"/>
              </w:rPr>
              <w:t>表示方向</w:t>
            </w:r>
          </w:p>
        </w:tc>
      </w:tr>
      <w:tr w:rsidR="00040FC1" w:rsidRPr="00B523B5" w14:paraId="2284922B" w14:textId="77777777" w:rsidTr="00870EE3">
        <w:tc>
          <w:tcPr>
            <w:tcW w:w="1423" w:type="dxa"/>
            <w:vAlign w:val="center"/>
          </w:tcPr>
          <w:p w14:paraId="27C0AE70" w14:textId="64DAA902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sz w:val="24"/>
              </w:rPr>
              <w:t xml:space="preserve">AB </w:t>
            </w:r>
            <w:r w:rsidRPr="006D5F89">
              <w:rPr>
                <w:sz w:val="24"/>
              </w:rPr>
              <w:t>相输出</w:t>
            </w:r>
          </w:p>
        </w:tc>
        <w:tc>
          <w:tcPr>
            <w:tcW w:w="6453" w:type="dxa"/>
            <w:vAlign w:val="center"/>
          </w:tcPr>
          <w:p w14:paraId="25F0D0BC" w14:textId="4DB7757B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sz w:val="24"/>
              </w:rPr>
              <w:t>A</w:t>
            </w:r>
            <w:r w:rsidRPr="006D5F89">
              <w:rPr>
                <w:sz w:val="24"/>
              </w:rPr>
              <w:t>、</w:t>
            </w:r>
            <w:r w:rsidRPr="006D5F89">
              <w:rPr>
                <w:sz w:val="24"/>
              </w:rPr>
              <w:t xml:space="preserve">B </w:t>
            </w:r>
            <w:r w:rsidRPr="006D5F89">
              <w:rPr>
                <w:sz w:val="24"/>
              </w:rPr>
              <w:t>两路相差</w:t>
            </w:r>
            <w:r w:rsidRPr="006D5F89">
              <w:rPr>
                <w:sz w:val="24"/>
              </w:rPr>
              <w:t xml:space="preserve"> 90° </w:t>
            </w:r>
            <w:r w:rsidRPr="006D5F89">
              <w:rPr>
                <w:sz w:val="24"/>
              </w:rPr>
              <w:t>的正交脉冲接口，通过相位先后表示方向</w:t>
            </w:r>
          </w:p>
        </w:tc>
      </w:tr>
      <w:tr w:rsidR="00040FC1" w:rsidRPr="00B523B5" w14:paraId="4C1BE789" w14:textId="77777777" w:rsidTr="00870EE3">
        <w:tc>
          <w:tcPr>
            <w:tcW w:w="1423" w:type="dxa"/>
            <w:vAlign w:val="center"/>
          </w:tcPr>
          <w:p w14:paraId="52E8353D" w14:textId="2387F985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sz w:val="24"/>
              </w:rPr>
              <w:t>指令位置</w:t>
            </w:r>
          </w:p>
        </w:tc>
        <w:tc>
          <w:tcPr>
            <w:tcW w:w="6453" w:type="dxa"/>
            <w:vAlign w:val="center"/>
          </w:tcPr>
          <w:p w14:paraId="314F5926" w14:textId="47607F3D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sz w:val="24"/>
              </w:rPr>
              <w:t xml:space="preserve">PLC </w:t>
            </w:r>
            <w:r w:rsidRPr="006D5F89">
              <w:rPr>
                <w:sz w:val="24"/>
              </w:rPr>
              <w:t>根据已输出脉冲累计得到的位置，不等同于编码器实际位置</w:t>
            </w:r>
          </w:p>
        </w:tc>
      </w:tr>
      <w:tr w:rsidR="00040FC1" w:rsidRPr="00B523B5" w14:paraId="2DA5597B" w14:textId="77777777" w:rsidTr="00870EE3">
        <w:tc>
          <w:tcPr>
            <w:tcW w:w="1423" w:type="dxa"/>
            <w:vAlign w:val="center"/>
          </w:tcPr>
          <w:p w14:paraId="658E5FB7" w14:textId="5619414D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sz w:val="24"/>
              </w:rPr>
              <w:t>相对定位</w:t>
            </w:r>
          </w:p>
        </w:tc>
        <w:tc>
          <w:tcPr>
            <w:tcW w:w="6453" w:type="dxa"/>
            <w:vAlign w:val="center"/>
          </w:tcPr>
          <w:p w14:paraId="21FACD5E" w14:textId="04BE137A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sz w:val="24"/>
              </w:rPr>
              <w:t>以当前逻辑位置为基准移动指定距离</w:t>
            </w:r>
          </w:p>
        </w:tc>
      </w:tr>
      <w:tr w:rsidR="00040FC1" w:rsidRPr="00B523B5" w14:paraId="2E401692" w14:textId="77777777" w:rsidTr="00870EE3">
        <w:tc>
          <w:tcPr>
            <w:tcW w:w="1423" w:type="dxa"/>
            <w:vAlign w:val="center"/>
          </w:tcPr>
          <w:p w14:paraId="3B667E5A" w14:textId="1EFD94C0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sz w:val="24"/>
              </w:rPr>
              <w:t>绝对定位</w:t>
            </w:r>
          </w:p>
        </w:tc>
        <w:tc>
          <w:tcPr>
            <w:tcW w:w="6453" w:type="dxa"/>
            <w:vAlign w:val="center"/>
          </w:tcPr>
          <w:p w14:paraId="660A2526" w14:textId="1731235C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sz w:val="24"/>
              </w:rPr>
              <w:t>移动到指定逻辑坐标</w:t>
            </w:r>
          </w:p>
        </w:tc>
      </w:tr>
      <w:tr w:rsidR="00040FC1" w:rsidRPr="00B523B5" w14:paraId="27F1790F" w14:textId="77777777" w:rsidTr="00870EE3">
        <w:tc>
          <w:tcPr>
            <w:tcW w:w="1423" w:type="dxa"/>
            <w:vAlign w:val="center"/>
          </w:tcPr>
          <w:p w14:paraId="6BAEAADD" w14:textId="430CB6D7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sz w:val="24"/>
              </w:rPr>
              <w:t>异步返回</w:t>
            </w:r>
          </w:p>
        </w:tc>
        <w:tc>
          <w:tcPr>
            <w:tcW w:w="6453" w:type="dxa"/>
            <w:vAlign w:val="center"/>
          </w:tcPr>
          <w:p w14:paraId="26DDD999" w14:textId="12354C06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sz w:val="24"/>
              </w:rPr>
              <w:t>启动成功后立即返回，通过状态接口查询运动结果</w:t>
            </w:r>
          </w:p>
        </w:tc>
      </w:tr>
      <w:tr w:rsidR="00040FC1" w:rsidRPr="00B523B5" w14:paraId="4869CA14" w14:textId="77777777" w:rsidTr="00870EE3">
        <w:tc>
          <w:tcPr>
            <w:tcW w:w="1423" w:type="dxa"/>
            <w:vAlign w:val="center"/>
          </w:tcPr>
          <w:p w14:paraId="75BDE9F2" w14:textId="13776FB1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sz w:val="24"/>
              </w:rPr>
              <w:t>完成方式</w:t>
            </w:r>
          </w:p>
        </w:tc>
        <w:tc>
          <w:tcPr>
            <w:tcW w:w="6453" w:type="dxa"/>
            <w:vAlign w:val="center"/>
          </w:tcPr>
          <w:p w14:paraId="11C4DD48" w14:textId="70E13F48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sz w:val="24"/>
              </w:rPr>
              <w:t>上一段脉冲发送完后，才开始向下一段频率加减速</w:t>
            </w:r>
          </w:p>
        </w:tc>
      </w:tr>
      <w:tr w:rsidR="00040FC1" w:rsidRPr="00B523B5" w14:paraId="73FC68F3" w14:textId="77777777" w:rsidTr="00870EE3">
        <w:tc>
          <w:tcPr>
            <w:tcW w:w="1423" w:type="dxa"/>
            <w:vAlign w:val="center"/>
          </w:tcPr>
          <w:p w14:paraId="53C15A14" w14:textId="5FC694AF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sz w:val="24"/>
              </w:rPr>
              <w:t>后续方式</w:t>
            </w:r>
          </w:p>
        </w:tc>
        <w:tc>
          <w:tcPr>
            <w:tcW w:w="6453" w:type="dxa"/>
            <w:vAlign w:val="center"/>
          </w:tcPr>
          <w:p w14:paraId="3BA9966B" w14:textId="4FD77483" w:rsidR="00040FC1" w:rsidRPr="006D5F89" w:rsidRDefault="00870EE3" w:rsidP="00EF2388">
            <w:pPr>
              <w:rPr>
                <w:sz w:val="24"/>
              </w:rPr>
            </w:pPr>
            <w:r w:rsidRPr="006D5F89">
              <w:rPr>
                <w:sz w:val="24"/>
              </w:rPr>
              <w:t>在上一段内提前变频，使段结束时已经达到下一段频率</w:t>
            </w:r>
          </w:p>
        </w:tc>
      </w:tr>
      <w:tr w:rsidR="00870EE3" w:rsidRPr="00B523B5" w14:paraId="4F024D86" w14:textId="77777777" w:rsidTr="00870EE3">
        <w:tc>
          <w:tcPr>
            <w:tcW w:w="1423" w:type="dxa"/>
            <w:vAlign w:val="center"/>
          </w:tcPr>
          <w:p w14:paraId="55B032D6" w14:textId="54730DF8" w:rsidR="00870EE3" w:rsidRPr="00B523B5" w:rsidRDefault="00870EE3" w:rsidP="00EF2388">
            <w:pPr>
              <w:rPr>
                <w:sz w:val="24"/>
              </w:rPr>
            </w:pPr>
            <w:r w:rsidRPr="00870EE3">
              <w:rPr>
                <w:sz w:val="24"/>
              </w:rPr>
              <w:t>控制周期</w:t>
            </w:r>
          </w:p>
        </w:tc>
        <w:tc>
          <w:tcPr>
            <w:tcW w:w="6453" w:type="dxa"/>
            <w:vAlign w:val="center"/>
          </w:tcPr>
          <w:p w14:paraId="639B11AF" w14:textId="369C9953" w:rsidR="00870EE3" w:rsidRPr="00B523B5" w:rsidRDefault="00870EE3" w:rsidP="00EF2388">
            <w:pPr>
              <w:rPr>
                <w:sz w:val="24"/>
              </w:rPr>
            </w:pPr>
            <w:r w:rsidRPr="00870EE3">
              <w:rPr>
                <w:sz w:val="24"/>
              </w:rPr>
              <w:t xml:space="preserve">PLSR </w:t>
            </w:r>
            <w:r w:rsidRPr="00870EE3">
              <w:rPr>
                <w:sz w:val="24"/>
              </w:rPr>
              <w:t>更新状态和速度规划的周期</w:t>
            </w:r>
          </w:p>
        </w:tc>
      </w:tr>
      <w:tr w:rsidR="00870EE3" w:rsidRPr="00B523B5" w14:paraId="498AB247" w14:textId="77777777" w:rsidTr="00870EE3">
        <w:tc>
          <w:tcPr>
            <w:tcW w:w="1423" w:type="dxa"/>
            <w:vAlign w:val="center"/>
          </w:tcPr>
          <w:p w14:paraId="6DC26E1D" w14:textId="2D962D72" w:rsidR="00870EE3" w:rsidRPr="00B523B5" w:rsidRDefault="00870EE3" w:rsidP="00EF2388">
            <w:pPr>
              <w:rPr>
                <w:sz w:val="24"/>
              </w:rPr>
            </w:pPr>
            <w:r w:rsidRPr="00870EE3">
              <w:rPr>
                <w:sz w:val="24"/>
              </w:rPr>
              <w:t>检查点</w:t>
            </w:r>
          </w:p>
        </w:tc>
        <w:tc>
          <w:tcPr>
            <w:tcW w:w="6453" w:type="dxa"/>
            <w:vAlign w:val="center"/>
          </w:tcPr>
          <w:p w14:paraId="57072E5E" w14:textId="0716314E" w:rsidR="00870EE3" w:rsidRPr="00B523B5" w:rsidRDefault="00870EE3" w:rsidP="00EF2388">
            <w:pPr>
              <w:rPr>
                <w:sz w:val="24"/>
              </w:rPr>
            </w:pPr>
            <w:r w:rsidRPr="00870EE3">
              <w:rPr>
                <w:sz w:val="24"/>
              </w:rPr>
              <w:t>为掉电恢复而保存的一致性累计数据快照</w:t>
            </w:r>
          </w:p>
        </w:tc>
      </w:tr>
      <w:tr w:rsidR="00870EE3" w:rsidRPr="00B523B5" w14:paraId="428C4357" w14:textId="77777777" w:rsidTr="00870EE3">
        <w:tc>
          <w:tcPr>
            <w:tcW w:w="1423" w:type="dxa"/>
            <w:tcBorders>
              <w:bottom w:val="single" w:sz="4" w:space="0" w:color="auto"/>
            </w:tcBorders>
            <w:vAlign w:val="center"/>
          </w:tcPr>
          <w:p w14:paraId="7F20E48E" w14:textId="4D245EAC" w:rsidR="00870EE3" w:rsidRPr="00B523B5" w:rsidRDefault="00870EE3" w:rsidP="00870EE3">
            <w:pPr>
              <w:rPr>
                <w:sz w:val="24"/>
              </w:rPr>
            </w:pPr>
            <w:r w:rsidRPr="00870EE3">
              <w:rPr>
                <w:sz w:val="24"/>
              </w:rPr>
              <w:t>影子参数</w:t>
            </w:r>
          </w:p>
        </w:tc>
        <w:tc>
          <w:tcPr>
            <w:tcW w:w="6453" w:type="dxa"/>
            <w:tcBorders>
              <w:bottom w:val="single" w:sz="4" w:space="0" w:color="auto"/>
            </w:tcBorders>
            <w:vAlign w:val="center"/>
          </w:tcPr>
          <w:p w14:paraId="2BED1D5D" w14:textId="68397220" w:rsidR="00870EE3" w:rsidRPr="00B523B5" w:rsidRDefault="00870EE3" w:rsidP="00870EE3">
            <w:pPr>
              <w:rPr>
                <w:sz w:val="24"/>
              </w:rPr>
            </w:pPr>
            <w:r w:rsidRPr="00870EE3">
              <w:rPr>
                <w:sz w:val="24"/>
              </w:rPr>
              <w:t>上位机可编辑但尚未提交给运行模块的参数副本</w:t>
            </w:r>
          </w:p>
        </w:tc>
      </w:tr>
    </w:tbl>
    <w:p w14:paraId="617341E6" w14:textId="3073FFB9" w:rsidR="00040FC1" w:rsidRPr="00B523B5" w:rsidRDefault="0043722B" w:rsidP="0043722B">
      <w:pPr>
        <w:pStyle w:val="aa"/>
      </w:pPr>
      <w:r w:rsidRPr="00B523B5">
        <w:t>表</w:t>
      </w:r>
      <w:r w:rsidRPr="00B523B5">
        <w:t xml:space="preserve"> 1-2</w:t>
      </w:r>
    </w:p>
    <w:p w14:paraId="7DCC781B" w14:textId="441EEF23" w:rsidR="00040FC1" w:rsidRPr="00B523B5" w:rsidRDefault="00040FC1" w:rsidP="00040FC1">
      <w:pPr>
        <w:widowControl/>
        <w:jc w:val="left"/>
      </w:pPr>
      <w:r w:rsidRPr="00B523B5">
        <w:br w:type="page"/>
      </w:r>
    </w:p>
    <w:p w14:paraId="5E8136B8" w14:textId="77777777" w:rsidR="002E5A64" w:rsidRPr="00B523B5" w:rsidRDefault="00000000">
      <w:pPr>
        <w:pStyle w:val="1"/>
        <w:numPr>
          <w:ilvl w:val="0"/>
          <w:numId w:val="1"/>
        </w:numPr>
        <w:spacing w:before="0" w:after="0" w:line="360" w:lineRule="auto"/>
        <w:rPr>
          <w:sz w:val="30"/>
          <w:szCs w:val="30"/>
        </w:rPr>
      </w:pPr>
      <w:bookmarkStart w:id="3" w:name="_Toc236071713"/>
      <w:r w:rsidRPr="00B523B5">
        <w:rPr>
          <w:sz w:val="30"/>
          <w:szCs w:val="30"/>
        </w:rPr>
        <w:lastRenderedPageBreak/>
        <w:t>功能需求</w:t>
      </w:r>
      <w:bookmarkEnd w:id="3"/>
    </w:p>
    <w:p w14:paraId="717C0ACB" w14:textId="378C1F64" w:rsidR="00786EEF" w:rsidRPr="00B523B5" w:rsidRDefault="00846EB9" w:rsidP="00145BE1">
      <w:pPr>
        <w:numPr>
          <w:ilvl w:val="0"/>
          <w:numId w:val="3"/>
        </w:numPr>
        <w:rPr>
          <w:sz w:val="28"/>
          <w:szCs w:val="28"/>
        </w:rPr>
      </w:pPr>
      <w:r w:rsidRPr="00846EB9">
        <w:rPr>
          <w:sz w:val="28"/>
          <w:szCs w:val="28"/>
        </w:rPr>
        <w:t>系统与硬件功能</w:t>
      </w:r>
    </w:p>
    <w:tbl>
      <w:tblPr>
        <w:tblStyle w:val="a9"/>
        <w:tblW w:w="0" w:type="auto"/>
        <w:tblInd w:w="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3"/>
        <w:gridCol w:w="6033"/>
      </w:tblGrid>
      <w:tr w:rsidR="00DE303D" w:rsidRPr="00B523B5" w14:paraId="0FF03147" w14:textId="77777777" w:rsidTr="00846EB9"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CFDD15" w14:textId="0892D000" w:rsidR="00DE303D" w:rsidRPr="00B1155B" w:rsidRDefault="00DE303D" w:rsidP="00DE303D">
            <w:pPr>
              <w:rPr>
                <w:rFonts w:ascii="黑体" w:eastAsia="黑体" w:hAnsi="黑体" w:hint="eastAsia"/>
                <w:b/>
                <w:bCs/>
                <w:sz w:val="24"/>
              </w:rPr>
            </w:pPr>
            <w:r w:rsidRPr="00B1155B">
              <w:rPr>
                <w:rFonts w:ascii="黑体" w:eastAsia="黑体" w:hAnsi="黑体"/>
                <w:b/>
                <w:bCs/>
                <w:sz w:val="24"/>
              </w:rPr>
              <w:t>需求名称</w:t>
            </w:r>
          </w:p>
        </w:tc>
        <w:tc>
          <w:tcPr>
            <w:tcW w:w="60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6125B4" w14:textId="50242D88" w:rsidR="00DE303D" w:rsidRPr="00B1155B" w:rsidRDefault="00DE303D" w:rsidP="00786EEF">
            <w:pPr>
              <w:rPr>
                <w:rFonts w:ascii="黑体" w:eastAsia="黑体" w:hAnsi="黑体" w:hint="eastAsia"/>
                <w:b/>
                <w:bCs/>
                <w:sz w:val="24"/>
              </w:rPr>
            </w:pPr>
            <w:r w:rsidRPr="00B1155B">
              <w:rPr>
                <w:rFonts w:ascii="黑体" w:eastAsia="黑体" w:hAnsi="黑体"/>
                <w:b/>
                <w:bCs/>
                <w:sz w:val="24"/>
              </w:rPr>
              <w:t>需求描述</w:t>
            </w:r>
          </w:p>
        </w:tc>
      </w:tr>
      <w:tr w:rsidR="00DE303D" w:rsidRPr="00B523B5" w14:paraId="57D361E3" w14:textId="77777777" w:rsidTr="00846EB9">
        <w:tc>
          <w:tcPr>
            <w:tcW w:w="1423" w:type="dxa"/>
            <w:tcBorders>
              <w:top w:val="single" w:sz="4" w:space="0" w:color="auto"/>
            </w:tcBorders>
            <w:vAlign w:val="center"/>
          </w:tcPr>
          <w:p w14:paraId="0C9F34D5" w14:textId="02D4A304" w:rsidR="00DE303D" w:rsidRPr="00B523B5" w:rsidRDefault="00846EB9" w:rsidP="00786EEF">
            <w:pPr>
              <w:rPr>
                <w:sz w:val="24"/>
              </w:rPr>
            </w:pPr>
            <w:r w:rsidRPr="00846EB9">
              <w:rPr>
                <w:sz w:val="24"/>
              </w:rPr>
              <w:t>运行平台</w:t>
            </w:r>
          </w:p>
        </w:tc>
        <w:tc>
          <w:tcPr>
            <w:tcW w:w="6033" w:type="dxa"/>
            <w:tcBorders>
              <w:top w:val="single" w:sz="4" w:space="0" w:color="auto"/>
            </w:tcBorders>
            <w:vAlign w:val="center"/>
          </w:tcPr>
          <w:p w14:paraId="52BA8028" w14:textId="2844261B" w:rsidR="00DE303D" w:rsidRPr="00B523B5" w:rsidRDefault="00846EB9" w:rsidP="00786EEF">
            <w:pPr>
              <w:rPr>
                <w:sz w:val="24"/>
              </w:rPr>
            </w:pPr>
            <w:r w:rsidRPr="00846EB9">
              <w:rPr>
                <w:sz w:val="24"/>
              </w:rPr>
              <w:t>系统应运行在</w:t>
            </w:r>
            <w:r w:rsidRPr="00846EB9">
              <w:rPr>
                <w:sz w:val="24"/>
              </w:rPr>
              <w:t xml:space="preserve"> STM32F407 </w:t>
            </w:r>
            <w:r w:rsidRPr="00846EB9">
              <w:rPr>
                <w:sz w:val="24"/>
              </w:rPr>
              <w:t>和</w:t>
            </w:r>
            <w:r w:rsidRPr="00846EB9">
              <w:rPr>
                <w:sz w:val="24"/>
              </w:rPr>
              <w:t xml:space="preserve"> uC/OS-II </w:t>
            </w:r>
            <w:r w:rsidRPr="00846EB9">
              <w:rPr>
                <w:sz w:val="24"/>
              </w:rPr>
              <w:t>平台上</w:t>
            </w:r>
          </w:p>
        </w:tc>
      </w:tr>
      <w:tr w:rsidR="00DE303D" w:rsidRPr="00B523B5" w14:paraId="1780F736" w14:textId="77777777" w:rsidTr="00846EB9">
        <w:tc>
          <w:tcPr>
            <w:tcW w:w="1423" w:type="dxa"/>
            <w:vAlign w:val="center"/>
          </w:tcPr>
          <w:p w14:paraId="635F15C2" w14:textId="079A8695" w:rsidR="00DE303D" w:rsidRPr="00B523B5" w:rsidRDefault="00846EB9" w:rsidP="00786EEF">
            <w:pPr>
              <w:rPr>
                <w:sz w:val="24"/>
              </w:rPr>
            </w:pPr>
            <w:r w:rsidRPr="00846EB9">
              <w:rPr>
                <w:sz w:val="24"/>
              </w:rPr>
              <w:t>时钟配置</w:t>
            </w:r>
          </w:p>
        </w:tc>
        <w:tc>
          <w:tcPr>
            <w:tcW w:w="6033" w:type="dxa"/>
            <w:vAlign w:val="center"/>
          </w:tcPr>
          <w:p w14:paraId="51D29A94" w14:textId="3C3E396D" w:rsidR="00DE303D" w:rsidRPr="00B523B5" w:rsidRDefault="00846EB9" w:rsidP="00786EEF">
            <w:pPr>
              <w:rPr>
                <w:sz w:val="24"/>
              </w:rPr>
            </w:pPr>
            <w:r w:rsidRPr="00846EB9">
              <w:rPr>
                <w:sz w:val="24"/>
              </w:rPr>
              <w:t>系统应使用</w:t>
            </w:r>
            <w:r w:rsidRPr="00846EB9">
              <w:rPr>
                <w:sz w:val="24"/>
              </w:rPr>
              <w:t xml:space="preserve"> 12 MHz </w:t>
            </w:r>
            <w:r w:rsidRPr="00846EB9">
              <w:rPr>
                <w:sz w:val="24"/>
              </w:rPr>
              <w:t>外部晶振并运行于</w:t>
            </w:r>
            <w:r w:rsidRPr="00846EB9">
              <w:rPr>
                <w:sz w:val="24"/>
              </w:rPr>
              <w:t xml:space="preserve"> 168 MHz </w:t>
            </w:r>
            <w:r w:rsidRPr="00846EB9">
              <w:rPr>
                <w:sz w:val="24"/>
              </w:rPr>
              <w:t>主频</w:t>
            </w:r>
          </w:p>
        </w:tc>
      </w:tr>
      <w:tr w:rsidR="00DE303D" w:rsidRPr="00B523B5" w14:paraId="23EA2D24" w14:textId="77777777" w:rsidTr="00846EB9">
        <w:tc>
          <w:tcPr>
            <w:tcW w:w="1423" w:type="dxa"/>
            <w:vAlign w:val="center"/>
          </w:tcPr>
          <w:p w14:paraId="4998851E" w14:textId="480408B0" w:rsidR="00DE303D" w:rsidRPr="00B523B5" w:rsidRDefault="00846EB9" w:rsidP="00786EEF">
            <w:pPr>
              <w:rPr>
                <w:sz w:val="24"/>
              </w:rPr>
            </w:pPr>
            <w:r w:rsidRPr="00846EB9">
              <w:rPr>
                <w:sz w:val="24"/>
              </w:rPr>
              <w:t>脉冲输出</w:t>
            </w:r>
          </w:p>
        </w:tc>
        <w:tc>
          <w:tcPr>
            <w:tcW w:w="6033" w:type="dxa"/>
            <w:vAlign w:val="center"/>
          </w:tcPr>
          <w:p w14:paraId="7B37BA12" w14:textId="5B4C664D" w:rsidR="00DE303D" w:rsidRPr="00B523B5" w:rsidRDefault="00846EB9" w:rsidP="00786EEF">
            <w:pPr>
              <w:rPr>
                <w:sz w:val="24"/>
              </w:rPr>
            </w:pPr>
            <w:r w:rsidRPr="00846EB9">
              <w:rPr>
                <w:sz w:val="24"/>
              </w:rPr>
              <w:t>脉冲必须由硬件定时器产生</w:t>
            </w:r>
          </w:p>
        </w:tc>
      </w:tr>
      <w:tr w:rsidR="00846EB9" w:rsidRPr="00B523B5" w14:paraId="47B6F408" w14:textId="77777777" w:rsidTr="00846EB9">
        <w:tc>
          <w:tcPr>
            <w:tcW w:w="1423" w:type="dxa"/>
            <w:vAlign w:val="center"/>
          </w:tcPr>
          <w:p w14:paraId="37B90A75" w14:textId="28487FF6" w:rsidR="00846EB9" w:rsidRPr="00B523B5" w:rsidRDefault="00846EB9" w:rsidP="00786EEF">
            <w:pPr>
              <w:rPr>
                <w:sz w:val="24"/>
              </w:rPr>
            </w:pPr>
            <w:r w:rsidRPr="00846EB9">
              <w:rPr>
                <w:sz w:val="24"/>
              </w:rPr>
              <w:t>上电安全</w:t>
            </w:r>
          </w:p>
        </w:tc>
        <w:tc>
          <w:tcPr>
            <w:tcW w:w="6033" w:type="dxa"/>
            <w:vAlign w:val="center"/>
          </w:tcPr>
          <w:p w14:paraId="50D2F2BC" w14:textId="72AAE62D" w:rsidR="00846EB9" w:rsidRPr="00B523B5" w:rsidRDefault="00846EB9" w:rsidP="00786EEF">
            <w:pPr>
              <w:rPr>
                <w:sz w:val="24"/>
              </w:rPr>
            </w:pPr>
            <w:r w:rsidRPr="00846EB9">
              <w:rPr>
                <w:sz w:val="24"/>
              </w:rPr>
              <w:t>上电、复位和初始化期间，脉冲及方向输出应处于安全无效状态</w:t>
            </w:r>
          </w:p>
        </w:tc>
      </w:tr>
      <w:tr w:rsidR="00846EB9" w:rsidRPr="00B523B5" w14:paraId="69A1908A" w14:textId="77777777" w:rsidTr="00846EB9">
        <w:tc>
          <w:tcPr>
            <w:tcW w:w="1423" w:type="dxa"/>
            <w:tcBorders>
              <w:bottom w:val="single" w:sz="4" w:space="0" w:color="auto"/>
            </w:tcBorders>
            <w:vAlign w:val="center"/>
          </w:tcPr>
          <w:p w14:paraId="64B48ED3" w14:textId="027F3C80" w:rsidR="00846EB9" w:rsidRPr="00B523B5" w:rsidRDefault="00846EB9" w:rsidP="00786EEF">
            <w:pPr>
              <w:rPr>
                <w:sz w:val="24"/>
              </w:rPr>
            </w:pPr>
            <w:r w:rsidRPr="00846EB9">
              <w:rPr>
                <w:sz w:val="24"/>
              </w:rPr>
              <w:t>四轴独立</w:t>
            </w:r>
          </w:p>
        </w:tc>
        <w:tc>
          <w:tcPr>
            <w:tcW w:w="6033" w:type="dxa"/>
            <w:tcBorders>
              <w:bottom w:val="single" w:sz="4" w:space="0" w:color="auto"/>
            </w:tcBorders>
            <w:vAlign w:val="center"/>
          </w:tcPr>
          <w:p w14:paraId="7DD82F75" w14:textId="12CD5DAF" w:rsidR="00846EB9" w:rsidRPr="00B523B5" w:rsidRDefault="00846EB9" w:rsidP="00786EEF">
            <w:pPr>
              <w:rPr>
                <w:sz w:val="24"/>
              </w:rPr>
            </w:pPr>
            <w:r w:rsidRPr="00846EB9">
              <w:rPr>
                <w:sz w:val="24"/>
              </w:rPr>
              <w:t>应支持四轴独立运行，各轴具有独立状态和参数上下文</w:t>
            </w:r>
          </w:p>
        </w:tc>
      </w:tr>
    </w:tbl>
    <w:p w14:paraId="21B702DD" w14:textId="18E37A02" w:rsidR="00DE303D" w:rsidRPr="00B523B5" w:rsidRDefault="00145BE1" w:rsidP="00145BE1">
      <w:pPr>
        <w:pStyle w:val="aa"/>
      </w:pPr>
      <w:r w:rsidRPr="00B523B5">
        <w:t>表</w:t>
      </w:r>
      <w:r w:rsidRPr="00B523B5">
        <w:t xml:space="preserve"> 2-1 </w:t>
      </w:r>
    </w:p>
    <w:p w14:paraId="5F18003D" w14:textId="2DB386F0" w:rsidR="002E5A64" w:rsidRPr="00B523B5" w:rsidRDefault="00846EB9">
      <w:pPr>
        <w:numPr>
          <w:ilvl w:val="0"/>
          <w:numId w:val="3"/>
        </w:numPr>
        <w:rPr>
          <w:sz w:val="28"/>
          <w:szCs w:val="28"/>
        </w:rPr>
      </w:pPr>
      <w:r w:rsidRPr="00846EB9">
        <w:rPr>
          <w:sz w:val="28"/>
          <w:szCs w:val="28"/>
        </w:rPr>
        <w:t>脉冲输出功能</w:t>
      </w:r>
    </w:p>
    <w:tbl>
      <w:tblPr>
        <w:tblStyle w:val="a9"/>
        <w:tblW w:w="7456" w:type="dxa"/>
        <w:tblInd w:w="840" w:type="dxa"/>
        <w:tblLook w:val="04A0" w:firstRow="1" w:lastRow="0" w:firstColumn="1" w:lastColumn="0" w:noHBand="0" w:noVBand="1"/>
      </w:tblPr>
      <w:tblGrid>
        <w:gridCol w:w="1707"/>
        <w:gridCol w:w="5749"/>
      </w:tblGrid>
      <w:tr w:rsidR="00145BE1" w:rsidRPr="00B523B5" w14:paraId="2E3C4E10" w14:textId="77777777" w:rsidTr="00BC1256"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367725" w14:textId="3829BA5A" w:rsidR="00145BE1" w:rsidRPr="00B523B5" w:rsidRDefault="00145BE1" w:rsidP="00145BE1">
            <w:pPr>
              <w:rPr>
                <w:sz w:val="24"/>
              </w:rPr>
            </w:pPr>
            <w:r w:rsidRPr="00B523B5">
              <w:rPr>
                <w:rFonts w:eastAsia="黑体"/>
                <w:b/>
                <w:bCs/>
                <w:sz w:val="24"/>
              </w:rPr>
              <w:t>需求名称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85B7A8" w14:textId="33DEEF21" w:rsidR="00145BE1" w:rsidRPr="00B523B5" w:rsidRDefault="00145BE1" w:rsidP="00145BE1">
            <w:pPr>
              <w:rPr>
                <w:sz w:val="24"/>
              </w:rPr>
            </w:pPr>
            <w:r w:rsidRPr="00B523B5">
              <w:rPr>
                <w:rFonts w:eastAsia="黑体"/>
                <w:b/>
                <w:bCs/>
                <w:sz w:val="24"/>
              </w:rPr>
              <w:t>需求描述</w:t>
            </w:r>
          </w:p>
        </w:tc>
      </w:tr>
      <w:tr w:rsidR="00145BE1" w:rsidRPr="00B523B5" w14:paraId="12D54FDB" w14:textId="77777777" w:rsidTr="00BC1256"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9D9B70" w14:textId="5EC31514" w:rsidR="00145BE1" w:rsidRPr="00B523B5" w:rsidRDefault="00846EB9" w:rsidP="00145BE1">
            <w:pPr>
              <w:rPr>
                <w:sz w:val="24"/>
              </w:rPr>
            </w:pPr>
            <w:r w:rsidRPr="00846EB9">
              <w:rPr>
                <w:sz w:val="24"/>
              </w:rPr>
              <w:t>输出形式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611C04" w14:textId="7F84796D" w:rsidR="00145BE1" w:rsidRPr="00B523B5" w:rsidRDefault="001B0B07" w:rsidP="00145BE1">
            <w:pPr>
              <w:rPr>
                <w:rFonts w:hint="eastAsia"/>
                <w:sz w:val="24"/>
              </w:rPr>
            </w:pPr>
            <w:r w:rsidRPr="001B0B07">
              <w:rPr>
                <w:sz w:val="24"/>
              </w:rPr>
              <w:t>PULSE/DIR</w:t>
            </w:r>
            <w:r w:rsidRPr="001B0B07">
              <w:rPr>
                <w:sz w:val="24"/>
              </w:rPr>
              <w:t>、</w:t>
            </w:r>
            <w:r w:rsidRPr="001B0B07">
              <w:rPr>
                <w:sz w:val="24"/>
              </w:rPr>
              <w:t xml:space="preserve">AB </w:t>
            </w:r>
            <w:r w:rsidRPr="001B0B07">
              <w:rPr>
                <w:sz w:val="24"/>
              </w:rPr>
              <w:t>相</w:t>
            </w:r>
          </w:p>
        </w:tc>
      </w:tr>
      <w:tr w:rsidR="00145BE1" w:rsidRPr="00B523B5" w14:paraId="0233B334" w14:textId="77777777" w:rsidTr="00BC1256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5BB0B" w14:textId="3E192100" w:rsidR="00145BE1" w:rsidRPr="00B523B5" w:rsidRDefault="00846EB9" w:rsidP="00145BE1">
            <w:pPr>
              <w:rPr>
                <w:sz w:val="24"/>
              </w:rPr>
            </w:pPr>
            <w:r w:rsidRPr="00846EB9">
              <w:rPr>
                <w:sz w:val="24"/>
              </w:rPr>
              <w:t>有效边沿计数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57488" w14:textId="1CBA2B56" w:rsidR="00145BE1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固定为物理上升沿</w:t>
            </w:r>
          </w:p>
        </w:tc>
      </w:tr>
      <w:tr w:rsidR="00145BE1" w:rsidRPr="00B523B5" w14:paraId="364308C8" w14:textId="77777777" w:rsidTr="00BC1256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E0096" w14:textId="62C7F848" w:rsidR="00145BE1" w:rsidRPr="00B523B5" w:rsidRDefault="00846EB9" w:rsidP="00145BE1">
            <w:pPr>
              <w:rPr>
                <w:sz w:val="24"/>
              </w:rPr>
            </w:pPr>
            <w:r w:rsidRPr="00846EB9">
              <w:rPr>
                <w:sz w:val="24"/>
              </w:rPr>
              <w:t>脉冲占空比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96543" w14:textId="039C7859" w:rsidR="00145BE1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50%</w:t>
            </w:r>
          </w:p>
        </w:tc>
      </w:tr>
      <w:tr w:rsidR="00145BE1" w:rsidRPr="00B523B5" w14:paraId="3F470808" w14:textId="77777777" w:rsidTr="00BC1256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EFFE8" w14:textId="4C06DCE2" w:rsidR="00145BE1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输出频率范围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C172A" w14:textId="0F66FE5B" w:rsidR="00145BE1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1</w:t>
            </w:r>
            <w:r w:rsidRPr="001B0B07">
              <w:rPr>
                <w:sz w:val="24"/>
              </w:rPr>
              <w:t>～</w:t>
            </w:r>
            <w:r w:rsidRPr="001B0B07">
              <w:rPr>
                <w:sz w:val="24"/>
              </w:rPr>
              <w:t>100,000 Hz</w:t>
            </w:r>
          </w:p>
        </w:tc>
      </w:tr>
      <w:tr w:rsidR="00145BE1" w:rsidRPr="00B523B5" w14:paraId="447C48FA" w14:textId="77777777" w:rsidTr="00BC1256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0EE71" w14:textId="2CEE36FD" w:rsidR="00145BE1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单段脉冲数量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847A8" w14:textId="7475A254" w:rsidR="00145BE1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完整有符号</w:t>
            </w:r>
            <w:r w:rsidRPr="001B0B07">
              <w:rPr>
                <w:sz w:val="24"/>
              </w:rPr>
              <w:t>32</w:t>
            </w:r>
            <w:r w:rsidRPr="001B0B07">
              <w:rPr>
                <w:sz w:val="24"/>
              </w:rPr>
              <w:t>位，范围</w:t>
            </w:r>
            <w:r w:rsidRPr="001B0B07">
              <w:rPr>
                <w:sz w:val="24"/>
              </w:rPr>
              <w:t xml:space="preserve"> -2,147,483,648</w:t>
            </w:r>
            <w:r w:rsidRPr="001B0B07">
              <w:rPr>
                <w:sz w:val="24"/>
              </w:rPr>
              <w:t>～</w:t>
            </w:r>
            <w:r w:rsidRPr="001B0B07">
              <w:rPr>
                <w:sz w:val="24"/>
              </w:rPr>
              <w:t>2,147,483,647</w:t>
            </w:r>
          </w:p>
        </w:tc>
      </w:tr>
      <w:tr w:rsidR="00145BE1" w:rsidRPr="00B523B5" w14:paraId="2535853A" w14:textId="77777777" w:rsidTr="00BC1256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6A719" w14:textId="28973540" w:rsidR="00145BE1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输出方向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53DED" w14:textId="37AF475D" w:rsidR="00145BE1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正向、反向</w:t>
            </w:r>
          </w:p>
        </w:tc>
      </w:tr>
      <w:tr w:rsidR="00145BE1" w:rsidRPr="00B523B5" w14:paraId="4D69A80C" w14:textId="77777777" w:rsidTr="00BC1256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F05EB" w14:textId="723AE9AA" w:rsidR="00145BE1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方向有效极性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2DEFD" w14:textId="4F3AB3D2" w:rsidR="00145BE1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参数可配置</w:t>
            </w:r>
          </w:p>
        </w:tc>
      </w:tr>
      <w:tr w:rsidR="00145BE1" w:rsidRPr="00B523B5" w14:paraId="6E33C20B" w14:textId="77777777" w:rsidTr="008235A4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03DFA" w14:textId="6990ADE6" w:rsidR="00145BE1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方向延时时间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65DF0" w14:textId="37FC809F" w:rsidR="00145BE1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默认</w:t>
            </w:r>
            <w:r w:rsidRPr="001B0B07">
              <w:rPr>
                <w:sz w:val="24"/>
              </w:rPr>
              <w:t>10 ms</w:t>
            </w:r>
            <w:r w:rsidRPr="001B0B07">
              <w:rPr>
                <w:sz w:val="24"/>
              </w:rPr>
              <w:t>，以</w:t>
            </w:r>
            <w:r w:rsidRPr="001B0B07">
              <w:rPr>
                <w:sz w:val="24"/>
              </w:rPr>
              <w:t>ms</w:t>
            </w:r>
            <w:r w:rsidRPr="001B0B07">
              <w:rPr>
                <w:sz w:val="24"/>
              </w:rPr>
              <w:t>为单位并可配置</w:t>
            </w:r>
          </w:p>
        </w:tc>
      </w:tr>
      <w:tr w:rsidR="00846EB9" w:rsidRPr="00B523B5" w14:paraId="53E49FA8" w14:textId="77777777" w:rsidTr="008235A4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80C95" w14:textId="4F28EFE7" w:rsidR="00846EB9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输出点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79D27" w14:textId="07FB562A" w:rsidR="00846EB9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脉冲点和方向点可配置且不得重复</w:t>
            </w:r>
          </w:p>
        </w:tc>
      </w:tr>
      <w:tr w:rsidR="00846EB9" w:rsidRPr="00B523B5" w14:paraId="31E58DA9" w14:textId="77777777" w:rsidTr="008235A4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3FCAC" w14:textId="0D7A0CD0" w:rsidR="00846EB9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运行调频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135B1" w14:textId="0DEDD34A" w:rsidR="00846EB9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修改目标频率后不改变剩余脉冲数量</w:t>
            </w:r>
          </w:p>
        </w:tc>
      </w:tr>
      <w:tr w:rsidR="00846EB9" w:rsidRPr="00B523B5" w14:paraId="77EA2A10" w14:textId="77777777" w:rsidTr="008235A4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296C8" w14:textId="4DE7706B" w:rsidR="00846EB9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四轴运行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F5059" w14:textId="2DA570BA" w:rsidR="00846EB9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四轴可独立启动、停止、调频和查询状态</w:t>
            </w:r>
          </w:p>
        </w:tc>
      </w:tr>
      <w:tr w:rsidR="00846EB9" w:rsidRPr="00B523B5" w14:paraId="71C12F65" w14:textId="77777777" w:rsidTr="008235A4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3A5F6" w14:textId="6D035D2D" w:rsidR="00846EB9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 xml:space="preserve">AB </w:t>
            </w:r>
            <w:r w:rsidRPr="001B0B07">
              <w:rPr>
                <w:sz w:val="24"/>
              </w:rPr>
              <w:t>相方向和计数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29314" w14:textId="11D5A509" w:rsidR="00846EB9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通过</w:t>
            </w:r>
            <w:r w:rsidRPr="001B0B07">
              <w:rPr>
                <w:sz w:val="24"/>
              </w:rPr>
              <w:t>A</w:t>
            </w:r>
            <w:r w:rsidRPr="001B0B07">
              <w:rPr>
                <w:sz w:val="24"/>
              </w:rPr>
              <w:t>、</w:t>
            </w:r>
            <w:r w:rsidRPr="001B0B07">
              <w:rPr>
                <w:sz w:val="24"/>
              </w:rPr>
              <w:t>B</w:t>
            </w:r>
            <w:r w:rsidRPr="001B0B07">
              <w:rPr>
                <w:sz w:val="24"/>
              </w:rPr>
              <w:t>相位先后控制方向；采用</w:t>
            </w:r>
            <w:r w:rsidRPr="001B0B07">
              <w:rPr>
                <w:sz w:val="24"/>
              </w:rPr>
              <w:t>x4</w:t>
            </w:r>
            <w:r w:rsidRPr="001B0B07">
              <w:rPr>
                <w:sz w:val="24"/>
              </w:rPr>
              <w:t>计数，</w:t>
            </w:r>
            <w:r w:rsidRPr="001B0B07">
              <w:rPr>
                <w:sz w:val="24"/>
              </w:rPr>
              <w:t>A</w:t>
            </w:r>
            <w:r w:rsidRPr="001B0B07">
              <w:rPr>
                <w:sz w:val="24"/>
              </w:rPr>
              <w:t>或</w:t>
            </w:r>
            <w:r w:rsidRPr="001B0B07">
              <w:rPr>
                <w:sz w:val="24"/>
              </w:rPr>
              <w:t>B</w:t>
            </w:r>
            <w:r w:rsidRPr="001B0B07">
              <w:rPr>
                <w:sz w:val="24"/>
              </w:rPr>
              <w:t>每次有效跳变计</w:t>
            </w:r>
            <w:r w:rsidRPr="001B0B07">
              <w:rPr>
                <w:sz w:val="24"/>
              </w:rPr>
              <w:t>1</w:t>
            </w:r>
            <w:r w:rsidRPr="001B0B07">
              <w:rPr>
                <w:sz w:val="24"/>
              </w:rPr>
              <w:t>个指令脉冲</w:t>
            </w:r>
          </w:p>
        </w:tc>
      </w:tr>
      <w:tr w:rsidR="00846EB9" w:rsidRPr="00B523B5" w14:paraId="7669A6AB" w14:textId="77777777" w:rsidTr="008235A4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F9CBC" w14:textId="463A5921" w:rsidR="00846EB9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 xml:space="preserve">AB </w:t>
            </w:r>
            <w:r w:rsidRPr="001B0B07">
              <w:rPr>
                <w:sz w:val="24"/>
              </w:rPr>
              <w:t>相轴数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CAB05" w14:textId="5229653D" w:rsidR="00846EB9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最多同时运行两轴；</w:t>
            </w:r>
            <w:r w:rsidRPr="001B0B07">
              <w:rPr>
                <w:sz w:val="24"/>
              </w:rPr>
              <w:t>AB</w:t>
            </w:r>
            <w:r w:rsidRPr="001B0B07">
              <w:rPr>
                <w:sz w:val="24"/>
              </w:rPr>
              <w:t>轴</w:t>
            </w:r>
            <w:r w:rsidRPr="001B0B07">
              <w:rPr>
                <w:sz w:val="24"/>
              </w:rPr>
              <w:t>0</w:t>
            </w:r>
            <w:r w:rsidRPr="001B0B07">
              <w:rPr>
                <w:sz w:val="24"/>
              </w:rPr>
              <w:t>使用</w:t>
            </w:r>
            <w:r w:rsidRPr="001B0B07">
              <w:rPr>
                <w:sz w:val="24"/>
              </w:rPr>
              <w:t xml:space="preserve"> Q0</w:t>
            </w:r>
            <w:proofErr w:type="gramStart"/>
            <w:r w:rsidRPr="001B0B07">
              <w:rPr>
                <w:sz w:val="24"/>
              </w:rPr>
              <w:t>(A)</w:t>
            </w:r>
            <w:proofErr w:type="gramEnd"/>
            <w:r w:rsidRPr="001B0B07">
              <w:rPr>
                <w:sz w:val="24"/>
              </w:rPr>
              <w:t>/Q1</w:t>
            </w:r>
            <w:proofErr w:type="gramStart"/>
            <w:r w:rsidRPr="001B0B07">
              <w:rPr>
                <w:sz w:val="24"/>
              </w:rPr>
              <w:t>(B)</w:t>
            </w:r>
            <w:proofErr w:type="gramEnd"/>
            <w:r w:rsidRPr="001B0B07">
              <w:rPr>
                <w:sz w:val="24"/>
              </w:rPr>
              <w:t>，</w:t>
            </w:r>
            <w:r w:rsidRPr="001B0B07">
              <w:rPr>
                <w:sz w:val="24"/>
              </w:rPr>
              <w:t>AB</w:t>
            </w:r>
            <w:r w:rsidRPr="001B0B07">
              <w:rPr>
                <w:sz w:val="24"/>
              </w:rPr>
              <w:t>轴</w:t>
            </w:r>
            <w:r w:rsidRPr="001B0B07">
              <w:rPr>
                <w:sz w:val="24"/>
              </w:rPr>
              <w:t>1</w:t>
            </w:r>
            <w:r w:rsidRPr="001B0B07">
              <w:rPr>
                <w:sz w:val="24"/>
              </w:rPr>
              <w:t>使用</w:t>
            </w:r>
            <w:r w:rsidRPr="001B0B07">
              <w:rPr>
                <w:sz w:val="24"/>
              </w:rPr>
              <w:t xml:space="preserve"> Q2</w:t>
            </w:r>
            <w:proofErr w:type="gramStart"/>
            <w:r w:rsidRPr="001B0B07">
              <w:rPr>
                <w:sz w:val="24"/>
              </w:rPr>
              <w:t>(A)</w:t>
            </w:r>
            <w:proofErr w:type="gramEnd"/>
            <w:r w:rsidRPr="001B0B07">
              <w:rPr>
                <w:sz w:val="24"/>
              </w:rPr>
              <w:t>/Q3</w:t>
            </w:r>
            <w:proofErr w:type="gramStart"/>
            <w:r w:rsidRPr="001B0B07">
              <w:rPr>
                <w:sz w:val="24"/>
              </w:rPr>
              <w:t>(B)</w:t>
            </w:r>
            <w:proofErr w:type="gramEnd"/>
          </w:p>
        </w:tc>
      </w:tr>
      <w:tr w:rsidR="00846EB9" w:rsidRPr="00B523B5" w14:paraId="3DB9C279" w14:textId="77777777" w:rsidTr="008235A4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AA973" w14:textId="600A76C7" w:rsidR="00846EB9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高速点资源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35DFF" w14:textId="5BC34E4C" w:rsidR="00846EB9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PULSE/DIR</w:t>
            </w:r>
            <w:r w:rsidRPr="001B0B07">
              <w:rPr>
                <w:sz w:val="24"/>
              </w:rPr>
              <w:t>轴数</w:t>
            </w:r>
            <w:r w:rsidRPr="001B0B07">
              <w:rPr>
                <w:sz w:val="24"/>
              </w:rPr>
              <w:t xml:space="preserve"> + 2 × AB</w:t>
            </w:r>
            <w:r w:rsidRPr="001B0B07">
              <w:rPr>
                <w:sz w:val="24"/>
              </w:rPr>
              <w:t>轴数不得超过</w:t>
            </w:r>
            <w:r w:rsidRPr="001B0B07">
              <w:rPr>
                <w:sz w:val="24"/>
              </w:rPr>
              <w:t>4</w:t>
            </w:r>
            <w:r w:rsidRPr="001B0B07">
              <w:rPr>
                <w:sz w:val="24"/>
              </w:rPr>
              <w:t>，启动前必须检查资源冲突</w:t>
            </w:r>
          </w:p>
        </w:tc>
      </w:tr>
      <w:tr w:rsidR="00846EB9" w:rsidRPr="00B523B5" w14:paraId="6DFF9ECF" w14:textId="77777777" w:rsidTr="008235A4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F409C" w14:textId="698F3996" w:rsidR="00846EB9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 xml:space="preserve">AB </w:t>
            </w:r>
            <w:r w:rsidRPr="001B0B07">
              <w:rPr>
                <w:sz w:val="24"/>
              </w:rPr>
              <w:t>相频率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E592C" w14:textId="1ABC19BF" w:rsidR="00846EB9" w:rsidRPr="001B0B07" w:rsidRDefault="001B0B07" w:rsidP="001B0B07">
            <w:pPr>
              <w:widowControl/>
              <w:rPr>
                <w:color w:val="333333"/>
                <w:kern w:val="0"/>
                <w:sz w:val="24"/>
              </w:rPr>
            </w:pPr>
            <w:r w:rsidRPr="001B0B07">
              <w:rPr>
                <w:color w:val="333333"/>
                <w:sz w:val="24"/>
              </w:rPr>
              <w:t>目标频率表示每秒有效计数边沿数，一个完整</w:t>
            </w:r>
            <w:r w:rsidRPr="001B0B07">
              <w:rPr>
                <w:color w:val="333333"/>
                <w:sz w:val="24"/>
              </w:rPr>
              <w:t>AB</w:t>
            </w:r>
            <w:r w:rsidRPr="001B0B07">
              <w:rPr>
                <w:color w:val="333333"/>
                <w:sz w:val="24"/>
              </w:rPr>
              <w:t>周期对应</w:t>
            </w:r>
            <w:r w:rsidRPr="001B0B07">
              <w:rPr>
                <w:color w:val="333333"/>
                <w:sz w:val="24"/>
              </w:rPr>
              <w:t>4</w:t>
            </w:r>
            <w:r w:rsidRPr="001B0B07">
              <w:rPr>
                <w:color w:val="333333"/>
                <w:sz w:val="24"/>
              </w:rPr>
              <w:t>个指令脉冲</w:t>
            </w:r>
          </w:p>
        </w:tc>
      </w:tr>
      <w:tr w:rsidR="00145BE1" w:rsidRPr="00B523B5" w14:paraId="22377F7C" w14:textId="77777777" w:rsidTr="008235A4"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0DCC04" w14:textId="6306B6C8" w:rsidR="00145BE1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默认速度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58B8E0" w14:textId="048839CE" w:rsidR="00145BE1" w:rsidRPr="00B523B5" w:rsidRDefault="001B0B07" w:rsidP="00145BE1">
            <w:pPr>
              <w:rPr>
                <w:sz w:val="24"/>
              </w:rPr>
            </w:pPr>
            <w:r w:rsidRPr="001B0B07">
              <w:rPr>
                <w:sz w:val="24"/>
              </w:rPr>
              <w:t>段频率为</w:t>
            </w:r>
            <w:r w:rsidRPr="001B0B07">
              <w:rPr>
                <w:sz w:val="24"/>
              </w:rPr>
              <w:t>0</w:t>
            </w:r>
            <w:r w:rsidRPr="001B0B07">
              <w:rPr>
                <w:sz w:val="24"/>
              </w:rPr>
              <w:t>时使用当前</w:t>
            </w:r>
            <w:r w:rsidRPr="001B0B07">
              <w:rPr>
                <w:sz w:val="24"/>
              </w:rPr>
              <w:t>S2</w:t>
            </w:r>
            <w:r w:rsidRPr="001B0B07">
              <w:rPr>
                <w:sz w:val="24"/>
              </w:rPr>
              <w:t>套组的脉冲默认速度</w:t>
            </w:r>
          </w:p>
        </w:tc>
      </w:tr>
    </w:tbl>
    <w:p w14:paraId="5A5EAF43" w14:textId="5267E70C" w:rsidR="00145BE1" w:rsidRPr="00B523B5" w:rsidRDefault="00BC1256" w:rsidP="00BC1256">
      <w:pPr>
        <w:pStyle w:val="aa"/>
      </w:pPr>
      <w:r w:rsidRPr="00B523B5">
        <w:t>表</w:t>
      </w:r>
      <w:r w:rsidRPr="00B523B5">
        <w:t xml:space="preserve"> 2-2 </w:t>
      </w:r>
    </w:p>
    <w:p w14:paraId="36CE153A" w14:textId="376556F0" w:rsidR="002E5A64" w:rsidRDefault="00AD4F14">
      <w:pPr>
        <w:numPr>
          <w:ilvl w:val="0"/>
          <w:numId w:val="3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相对定位</w:t>
      </w:r>
    </w:p>
    <w:p w14:paraId="44F4BA82" w14:textId="77777777" w:rsidR="00AD4F14" w:rsidRPr="00AD4F14" w:rsidRDefault="00AD4F14" w:rsidP="00AD4F14">
      <w:pPr>
        <w:ind w:left="840"/>
        <w:rPr>
          <w:sz w:val="24"/>
        </w:rPr>
      </w:pPr>
      <w:r w:rsidRPr="00AD4F14">
        <w:rPr>
          <w:sz w:val="24"/>
        </w:rPr>
        <w:t>相对定位按下式计算：</w:t>
      </w:r>
    </w:p>
    <w:p w14:paraId="7BA3F1ED" w14:textId="77777777" w:rsidR="00AD4F14" w:rsidRPr="00AD4F14" w:rsidRDefault="00AD4F14" w:rsidP="00AD4F14">
      <w:pPr>
        <w:ind w:left="840"/>
        <w:rPr>
          <w:sz w:val="24"/>
        </w:rPr>
      </w:pPr>
      <w:r w:rsidRPr="00AD4F14">
        <w:rPr>
          <w:sz w:val="24"/>
        </w:rPr>
        <w:t>目标位置</w:t>
      </w:r>
      <w:r w:rsidRPr="00AD4F14">
        <w:rPr>
          <w:sz w:val="24"/>
        </w:rPr>
        <w:t xml:space="preserve"> = </w:t>
      </w:r>
      <w:r w:rsidRPr="00AD4F14">
        <w:rPr>
          <w:sz w:val="24"/>
        </w:rPr>
        <w:t>当前逻辑位置</w:t>
      </w:r>
      <w:r w:rsidRPr="00AD4F14">
        <w:rPr>
          <w:sz w:val="24"/>
        </w:rPr>
        <w:t xml:space="preserve"> + </w:t>
      </w:r>
      <w:r w:rsidRPr="00AD4F14">
        <w:rPr>
          <w:sz w:val="24"/>
        </w:rPr>
        <w:t>相对位移</w:t>
      </w:r>
    </w:p>
    <w:p w14:paraId="5B851618" w14:textId="77777777" w:rsidR="00AD4F14" w:rsidRPr="00AD4F14" w:rsidRDefault="00AD4F14" w:rsidP="00AD4F14">
      <w:pPr>
        <w:ind w:left="420" w:firstLine="420"/>
        <w:rPr>
          <w:sz w:val="24"/>
        </w:rPr>
      </w:pPr>
      <w:r w:rsidRPr="00AD4F14">
        <w:rPr>
          <w:sz w:val="24"/>
        </w:rPr>
        <w:t>相对位移为正数时正向运动，为负数时反向运动。</w:t>
      </w:r>
    </w:p>
    <w:p w14:paraId="1BAD8072" w14:textId="77777777" w:rsidR="00AD4F14" w:rsidRPr="00AD4F14" w:rsidRDefault="00AD4F14" w:rsidP="00AD4F14">
      <w:pPr>
        <w:ind w:left="780" w:firstLine="60"/>
        <w:rPr>
          <w:sz w:val="24"/>
        </w:rPr>
      </w:pPr>
      <w:r w:rsidRPr="00AD4F14">
        <w:rPr>
          <w:sz w:val="24"/>
        </w:rPr>
        <w:t>正常完成后，逻辑位置应等于目标位置。</w:t>
      </w:r>
    </w:p>
    <w:p w14:paraId="6A255434" w14:textId="77777777" w:rsidR="00AD4F14" w:rsidRPr="00AD4F14" w:rsidRDefault="00AD4F14" w:rsidP="00AD4F14">
      <w:pPr>
        <w:ind w:left="780" w:firstLine="60"/>
        <w:rPr>
          <w:sz w:val="24"/>
        </w:rPr>
      </w:pPr>
      <w:r w:rsidRPr="00AD4F14">
        <w:rPr>
          <w:sz w:val="24"/>
        </w:rPr>
        <w:t>中途停止时，应按实际已输出脉冲更新逻辑位置。</w:t>
      </w:r>
    </w:p>
    <w:p w14:paraId="3265C228" w14:textId="5A3240C5" w:rsidR="00AD4F14" w:rsidRDefault="009B5A0E">
      <w:pPr>
        <w:numPr>
          <w:ilvl w:val="0"/>
          <w:numId w:val="3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绝对定位</w:t>
      </w:r>
    </w:p>
    <w:p w14:paraId="38BA50C7" w14:textId="77777777" w:rsidR="009E4D57" w:rsidRPr="009E4D57" w:rsidRDefault="009E4D57" w:rsidP="009E4D57">
      <w:pPr>
        <w:ind w:left="840"/>
        <w:rPr>
          <w:rFonts w:hint="eastAsia"/>
          <w:sz w:val="24"/>
        </w:rPr>
      </w:pPr>
      <w:r w:rsidRPr="009E4D57">
        <w:rPr>
          <w:rFonts w:hint="eastAsia"/>
          <w:sz w:val="24"/>
        </w:rPr>
        <w:t>绝对定位按下式计算：</w:t>
      </w:r>
    </w:p>
    <w:p w14:paraId="14932BA0" w14:textId="68A71519" w:rsidR="009E4D57" w:rsidRPr="009E4D57" w:rsidRDefault="009E4D57" w:rsidP="009E4D57">
      <w:pPr>
        <w:ind w:left="840"/>
        <w:rPr>
          <w:rFonts w:hint="eastAsia"/>
          <w:sz w:val="24"/>
        </w:rPr>
      </w:pPr>
      <w:r w:rsidRPr="009E4D57">
        <w:rPr>
          <w:rFonts w:hint="eastAsia"/>
          <w:sz w:val="24"/>
        </w:rPr>
        <w:t>输出位移</w:t>
      </w:r>
      <w:r w:rsidRPr="009E4D57">
        <w:rPr>
          <w:rFonts w:hint="eastAsia"/>
          <w:sz w:val="24"/>
        </w:rPr>
        <w:t xml:space="preserve"> = </w:t>
      </w:r>
      <w:r w:rsidRPr="009E4D57">
        <w:rPr>
          <w:rFonts w:hint="eastAsia"/>
          <w:sz w:val="24"/>
        </w:rPr>
        <w:t>目标绝对位置</w:t>
      </w:r>
      <w:r w:rsidRPr="009E4D57">
        <w:rPr>
          <w:rFonts w:hint="eastAsia"/>
          <w:sz w:val="24"/>
        </w:rPr>
        <w:t xml:space="preserve"> - </w:t>
      </w:r>
      <w:r w:rsidRPr="009E4D57">
        <w:rPr>
          <w:rFonts w:hint="eastAsia"/>
          <w:sz w:val="24"/>
        </w:rPr>
        <w:t>当前逻辑位置</w:t>
      </w:r>
    </w:p>
    <w:p w14:paraId="4C062667" w14:textId="725CE598" w:rsidR="009E4D57" w:rsidRPr="009E4D57" w:rsidRDefault="009E4D57" w:rsidP="009E4D57">
      <w:pPr>
        <w:ind w:left="840"/>
        <w:rPr>
          <w:rFonts w:hint="eastAsia"/>
          <w:sz w:val="24"/>
        </w:rPr>
      </w:pPr>
      <w:r w:rsidRPr="009E4D57">
        <w:rPr>
          <w:rFonts w:hint="eastAsia"/>
          <w:sz w:val="24"/>
        </w:rPr>
        <w:t>执行绝对定位前，当前位置必须有效。</w:t>
      </w:r>
    </w:p>
    <w:p w14:paraId="22FC15E9" w14:textId="02EB3CDA" w:rsidR="009E4D57" w:rsidRPr="009E4D57" w:rsidRDefault="009E4D57" w:rsidP="009E4D57">
      <w:pPr>
        <w:ind w:left="840"/>
        <w:rPr>
          <w:rFonts w:hint="eastAsia"/>
          <w:sz w:val="24"/>
        </w:rPr>
      </w:pPr>
      <w:r w:rsidRPr="009E4D57">
        <w:rPr>
          <w:rFonts w:hint="eastAsia"/>
          <w:sz w:val="24"/>
        </w:rPr>
        <w:t>位置未建立或掉电恢复无效时，应拒绝启动并报告错误。</w:t>
      </w:r>
    </w:p>
    <w:p w14:paraId="3BE152FA" w14:textId="6F2E4AC7" w:rsidR="009E4D57" w:rsidRPr="009E4D57" w:rsidRDefault="009E4D57" w:rsidP="009E4D57">
      <w:pPr>
        <w:ind w:left="840"/>
        <w:rPr>
          <w:rFonts w:hint="eastAsia"/>
          <w:sz w:val="24"/>
        </w:rPr>
      </w:pPr>
      <w:r w:rsidRPr="009E4D57">
        <w:rPr>
          <w:rFonts w:hint="eastAsia"/>
          <w:sz w:val="24"/>
        </w:rPr>
        <w:t>系统应支持设置当前位置和当前位置清零。</w:t>
      </w:r>
    </w:p>
    <w:p w14:paraId="73A25B91" w14:textId="5F6FB4F0" w:rsidR="009E4D57" w:rsidRDefault="009E4D57" w:rsidP="009E4D57">
      <w:pPr>
        <w:ind w:left="840"/>
        <w:rPr>
          <w:sz w:val="24"/>
        </w:rPr>
      </w:pPr>
      <w:r w:rsidRPr="009E4D57">
        <w:rPr>
          <w:rFonts w:hint="eastAsia"/>
          <w:sz w:val="24"/>
        </w:rPr>
        <w:t>绝对定位只表示</w:t>
      </w:r>
      <w:r w:rsidRPr="009E4D57">
        <w:rPr>
          <w:rFonts w:hint="eastAsia"/>
          <w:sz w:val="24"/>
        </w:rPr>
        <w:t xml:space="preserve"> PLC </w:t>
      </w:r>
      <w:r w:rsidRPr="009E4D57">
        <w:rPr>
          <w:rFonts w:hint="eastAsia"/>
          <w:sz w:val="24"/>
        </w:rPr>
        <w:t>逻辑坐标，不代表伺服具有绝对值编码器。</w:t>
      </w:r>
    </w:p>
    <w:p w14:paraId="716886C2" w14:textId="6BB290B5" w:rsidR="009B5A0E" w:rsidRDefault="009B5A0E">
      <w:pPr>
        <w:numPr>
          <w:ilvl w:val="0"/>
          <w:numId w:val="3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位置与累计计数</w:t>
      </w:r>
    </w:p>
    <w:p w14:paraId="133725BC" w14:textId="77777777" w:rsidR="009E4D57" w:rsidRPr="009E4D57" w:rsidRDefault="009E4D57" w:rsidP="009E4D57">
      <w:pPr>
        <w:ind w:left="840"/>
        <w:rPr>
          <w:sz w:val="24"/>
        </w:rPr>
      </w:pPr>
      <w:r w:rsidRPr="009E4D57">
        <w:rPr>
          <w:sz w:val="24"/>
        </w:rPr>
        <w:t>系统应维护以下</w:t>
      </w:r>
      <w:r w:rsidRPr="009E4D57">
        <w:rPr>
          <w:sz w:val="24"/>
        </w:rPr>
        <w:t xml:space="preserve"> 64 </w:t>
      </w:r>
      <w:r w:rsidRPr="009E4D57">
        <w:rPr>
          <w:sz w:val="24"/>
        </w:rPr>
        <w:t>位数据：</w:t>
      </w:r>
    </w:p>
    <w:p w14:paraId="45AF63E1" w14:textId="77777777" w:rsidR="009E4D57" w:rsidRPr="009E4D57" w:rsidRDefault="009E4D57" w:rsidP="009E4D57">
      <w:pPr>
        <w:ind w:left="720" w:firstLine="120"/>
        <w:rPr>
          <w:sz w:val="24"/>
        </w:rPr>
      </w:pPr>
      <w:r w:rsidRPr="009E4D57">
        <w:rPr>
          <w:sz w:val="24"/>
        </w:rPr>
        <w:t>当前逻辑位置。</w:t>
      </w:r>
    </w:p>
    <w:p w14:paraId="74978C9F" w14:textId="77777777" w:rsidR="009E4D57" w:rsidRPr="009E4D57" w:rsidRDefault="009E4D57" w:rsidP="009E4D57">
      <w:pPr>
        <w:ind w:left="720" w:firstLine="120"/>
        <w:rPr>
          <w:sz w:val="24"/>
        </w:rPr>
      </w:pPr>
      <w:r w:rsidRPr="009E4D57">
        <w:rPr>
          <w:sz w:val="24"/>
        </w:rPr>
        <w:t>本次任务累计脉冲数。</w:t>
      </w:r>
    </w:p>
    <w:p w14:paraId="74FAA073" w14:textId="77777777" w:rsidR="009E4D57" w:rsidRPr="009E4D57" w:rsidRDefault="009E4D57" w:rsidP="009E4D57">
      <w:pPr>
        <w:ind w:left="720" w:firstLine="120"/>
        <w:rPr>
          <w:sz w:val="24"/>
        </w:rPr>
      </w:pPr>
      <w:r w:rsidRPr="009E4D57">
        <w:rPr>
          <w:sz w:val="24"/>
        </w:rPr>
        <w:t>总累计脉冲数。</w:t>
      </w:r>
    </w:p>
    <w:p w14:paraId="5DAF4FB3" w14:textId="69AED174" w:rsidR="009E4D57" w:rsidRPr="009E4D57" w:rsidRDefault="009E4D57" w:rsidP="009E4D57">
      <w:pPr>
        <w:ind w:left="840"/>
        <w:rPr>
          <w:rFonts w:hint="eastAsia"/>
          <w:sz w:val="24"/>
        </w:rPr>
      </w:pPr>
      <w:r w:rsidRPr="009E4D57">
        <w:rPr>
          <w:sz w:val="24"/>
        </w:rPr>
        <w:t>上位机应能够读取并清零累计数据。运行期间禁止清零或设置当前位置。</w:t>
      </w:r>
    </w:p>
    <w:p w14:paraId="3BC5F685" w14:textId="0DFECDF3" w:rsidR="009B5A0E" w:rsidRDefault="009B5A0E">
      <w:pPr>
        <w:numPr>
          <w:ilvl w:val="0"/>
          <w:numId w:val="3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S0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S1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S2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D</w:t>
      </w:r>
      <w:r>
        <w:rPr>
          <w:rFonts w:hint="eastAsia"/>
          <w:sz w:val="28"/>
          <w:szCs w:val="28"/>
        </w:rPr>
        <w:t>功能模型</w:t>
      </w:r>
    </w:p>
    <w:p w14:paraId="1C79C3A3" w14:textId="2AA3B703" w:rsidR="009E4D57" w:rsidRDefault="009E4D57" w:rsidP="009E4D57">
      <w:pPr>
        <w:ind w:left="840"/>
        <w:rPr>
          <w:sz w:val="24"/>
        </w:rPr>
      </w:pPr>
      <w:r w:rsidRPr="009E4D57">
        <w:rPr>
          <w:sz w:val="24"/>
        </w:rPr>
        <w:t>项目采用与信捷</w:t>
      </w:r>
      <w:r w:rsidRPr="009E4D57">
        <w:rPr>
          <w:sz w:val="24"/>
        </w:rPr>
        <w:t xml:space="preserve"> PLSR </w:t>
      </w:r>
      <w:r w:rsidRPr="009E4D57">
        <w:rPr>
          <w:sz w:val="24"/>
        </w:rPr>
        <w:t>相似的逻辑模型，但不要求使用相同的物理寄存器地址。</w:t>
      </w:r>
    </w:p>
    <w:tbl>
      <w:tblPr>
        <w:tblStyle w:val="a9"/>
        <w:tblW w:w="7457" w:type="dxa"/>
        <w:tblInd w:w="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1701"/>
        <w:gridCol w:w="5036"/>
      </w:tblGrid>
      <w:tr w:rsidR="009E4D57" w:rsidRPr="00B523B5" w14:paraId="25AB5E45" w14:textId="77777777" w:rsidTr="004D08BC"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E39542" w14:textId="132140F4" w:rsidR="009E4D57" w:rsidRPr="00B523B5" w:rsidRDefault="009E4D57" w:rsidP="000E580B">
            <w:pPr>
              <w:rPr>
                <w:sz w:val="24"/>
              </w:rPr>
            </w:pPr>
            <w:r>
              <w:rPr>
                <w:rFonts w:eastAsia="黑体" w:hint="eastAsia"/>
                <w:b/>
                <w:bCs/>
                <w:sz w:val="24"/>
              </w:rPr>
              <w:t>参数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E1F1A0" w14:textId="77777777" w:rsidR="009E4D57" w:rsidRPr="004D08BC" w:rsidRDefault="009E4D57" w:rsidP="000E580B">
            <w:pPr>
              <w:rPr>
                <w:b/>
                <w:bCs/>
                <w:sz w:val="24"/>
              </w:rPr>
            </w:pPr>
            <w:r w:rsidRPr="004D08BC">
              <w:rPr>
                <w:rFonts w:eastAsia="黑体"/>
                <w:b/>
                <w:bCs/>
                <w:sz w:val="24"/>
              </w:rPr>
              <w:t>功能</w:t>
            </w:r>
          </w:p>
        </w:tc>
        <w:tc>
          <w:tcPr>
            <w:tcW w:w="50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FF4949" w14:textId="010304D5" w:rsidR="009E4D57" w:rsidRPr="004D08BC" w:rsidRDefault="009E4D57" w:rsidP="000E580B">
            <w:pPr>
              <w:rPr>
                <w:rFonts w:ascii="黑体" w:eastAsia="黑体" w:hAnsi="黑体" w:hint="eastAsia"/>
                <w:b/>
                <w:bCs/>
                <w:sz w:val="24"/>
              </w:rPr>
            </w:pPr>
            <w:r w:rsidRPr="004D08BC">
              <w:rPr>
                <w:rFonts w:ascii="黑体" w:eastAsia="黑体" w:hAnsi="黑体" w:hint="eastAsia"/>
                <w:b/>
                <w:bCs/>
                <w:sz w:val="24"/>
              </w:rPr>
              <w:t>主要内容</w:t>
            </w:r>
          </w:p>
        </w:tc>
      </w:tr>
      <w:tr w:rsidR="009E4D57" w:rsidRPr="00B523B5" w14:paraId="2EA5873D" w14:textId="77777777" w:rsidTr="004D08BC"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3A4C545C" w14:textId="2C4A67D8" w:rsidR="009E4D57" w:rsidRPr="00B523B5" w:rsidRDefault="009E4D57" w:rsidP="000E580B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S0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D4D185A" w14:textId="1FCFCE31" w:rsidR="009E4D57" w:rsidRPr="00B523B5" w:rsidRDefault="004D08BC" w:rsidP="000E580B">
            <w:pPr>
              <w:rPr>
                <w:sz w:val="24"/>
              </w:rPr>
            </w:pPr>
            <w:r w:rsidRPr="004D08BC">
              <w:rPr>
                <w:sz w:val="24"/>
              </w:rPr>
              <w:t>路径数据块</w:t>
            </w:r>
          </w:p>
        </w:tc>
        <w:tc>
          <w:tcPr>
            <w:tcW w:w="5036" w:type="dxa"/>
            <w:tcBorders>
              <w:top w:val="single" w:sz="4" w:space="0" w:color="auto"/>
            </w:tcBorders>
            <w:vAlign w:val="center"/>
          </w:tcPr>
          <w:p w14:paraId="31AC00C0" w14:textId="3F5A6FF6" w:rsidR="009E4D57" w:rsidRPr="00B523B5" w:rsidRDefault="004D08BC" w:rsidP="000E580B">
            <w:pPr>
              <w:rPr>
                <w:sz w:val="24"/>
              </w:rPr>
            </w:pPr>
            <w:r w:rsidRPr="004D08BC">
              <w:rPr>
                <w:sz w:val="24"/>
              </w:rPr>
              <w:t>总段数、每段频率、脉冲数、等待及跳转</w:t>
            </w:r>
          </w:p>
        </w:tc>
      </w:tr>
      <w:tr w:rsidR="009E4D57" w:rsidRPr="00B523B5" w14:paraId="54EFEF0D" w14:textId="77777777" w:rsidTr="004D08BC">
        <w:tc>
          <w:tcPr>
            <w:tcW w:w="720" w:type="dxa"/>
            <w:vAlign w:val="center"/>
          </w:tcPr>
          <w:p w14:paraId="1F41FF8F" w14:textId="18D792F1" w:rsidR="009E4D57" w:rsidRPr="00B523B5" w:rsidRDefault="009E4D57" w:rsidP="000E580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S1</w:t>
            </w:r>
          </w:p>
        </w:tc>
        <w:tc>
          <w:tcPr>
            <w:tcW w:w="1701" w:type="dxa"/>
            <w:vAlign w:val="center"/>
          </w:tcPr>
          <w:p w14:paraId="41F5E6F8" w14:textId="2316E671" w:rsidR="009E4D57" w:rsidRPr="00B523B5" w:rsidRDefault="004D08BC" w:rsidP="000E580B">
            <w:pPr>
              <w:rPr>
                <w:sz w:val="24"/>
              </w:rPr>
            </w:pPr>
            <w:r w:rsidRPr="004D08BC">
              <w:rPr>
                <w:sz w:val="24"/>
              </w:rPr>
              <w:t>用户执行参数</w:t>
            </w:r>
          </w:p>
        </w:tc>
        <w:tc>
          <w:tcPr>
            <w:tcW w:w="5036" w:type="dxa"/>
            <w:vAlign w:val="center"/>
          </w:tcPr>
          <w:p w14:paraId="11AA7FA7" w14:textId="62EA8A95" w:rsidR="009E4D57" w:rsidRPr="00B523B5" w:rsidRDefault="004D08BC" w:rsidP="000E580B">
            <w:pPr>
              <w:rPr>
                <w:sz w:val="24"/>
              </w:rPr>
            </w:pPr>
            <w:r w:rsidRPr="004D08BC">
              <w:rPr>
                <w:sz w:val="24"/>
              </w:rPr>
              <w:t>仅包含相对</w:t>
            </w:r>
            <w:r w:rsidRPr="004D08BC">
              <w:rPr>
                <w:sz w:val="24"/>
              </w:rPr>
              <w:t>/</w:t>
            </w:r>
            <w:r w:rsidRPr="004D08BC">
              <w:rPr>
                <w:sz w:val="24"/>
              </w:rPr>
              <w:t>绝对模式和起始执行段；异步调用属于指令接口而非</w:t>
            </w:r>
            <w:r w:rsidRPr="004D08BC">
              <w:rPr>
                <w:sz w:val="24"/>
              </w:rPr>
              <w:t>S1</w:t>
            </w:r>
            <w:r w:rsidRPr="004D08BC">
              <w:rPr>
                <w:sz w:val="24"/>
              </w:rPr>
              <w:t>字段</w:t>
            </w:r>
          </w:p>
        </w:tc>
      </w:tr>
      <w:tr w:rsidR="009E4D57" w:rsidRPr="00B523B5" w14:paraId="596ACE18" w14:textId="77777777" w:rsidTr="004D08BC">
        <w:tc>
          <w:tcPr>
            <w:tcW w:w="720" w:type="dxa"/>
            <w:vAlign w:val="center"/>
          </w:tcPr>
          <w:p w14:paraId="13B2A735" w14:textId="57F70697" w:rsidR="009E4D57" w:rsidRPr="00B523B5" w:rsidRDefault="009E4D57" w:rsidP="000E580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S2</w:t>
            </w:r>
          </w:p>
        </w:tc>
        <w:tc>
          <w:tcPr>
            <w:tcW w:w="1701" w:type="dxa"/>
            <w:vAlign w:val="center"/>
          </w:tcPr>
          <w:p w14:paraId="47C55BCB" w14:textId="67BC4588" w:rsidR="009E4D57" w:rsidRPr="00B523B5" w:rsidRDefault="004D08BC" w:rsidP="000E580B">
            <w:pPr>
              <w:rPr>
                <w:sz w:val="24"/>
              </w:rPr>
            </w:pPr>
            <w:r w:rsidRPr="004D08BC">
              <w:rPr>
                <w:sz w:val="24"/>
              </w:rPr>
              <w:t>运动参数套组</w:t>
            </w:r>
          </w:p>
        </w:tc>
        <w:tc>
          <w:tcPr>
            <w:tcW w:w="5036" w:type="dxa"/>
            <w:vAlign w:val="center"/>
          </w:tcPr>
          <w:p w14:paraId="795F55C8" w14:textId="04B41FD2" w:rsidR="009E4D57" w:rsidRPr="00B523B5" w:rsidRDefault="004D08BC" w:rsidP="000E580B">
            <w:pPr>
              <w:rPr>
                <w:sz w:val="24"/>
              </w:rPr>
            </w:pPr>
            <w:r w:rsidRPr="004D08BC">
              <w:rPr>
                <w:sz w:val="24"/>
              </w:rPr>
              <w:t>K0</w:t>
            </w:r>
            <w:r w:rsidRPr="004D08BC">
              <w:rPr>
                <w:sz w:val="24"/>
              </w:rPr>
              <w:t>～</w:t>
            </w:r>
            <w:r w:rsidRPr="004D08BC">
              <w:rPr>
                <w:sz w:val="24"/>
              </w:rPr>
              <w:t>K4</w:t>
            </w:r>
            <w:r w:rsidRPr="004D08BC">
              <w:rPr>
                <w:sz w:val="24"/>
              </w:rPr>
              <w:t>，包含默认频率、最高频率、起止频率、加减速、曲线、补偿、</w:t>
            </w:r>
            <w:r w:rsidRPr="004D08BC">
              <w:rPr>
                <w:sz w:val="24"/>
              </w:rPr>
              <w:t>FOLLOW</w:t>
            </w:r>
            <w:r w:rsidRPr="004D08BC">
              <w:rPr>
                <w:sz w:val="24"/>
              </w:rPr>
              <w:t>和刷新周期</w:t>
            </w:r>
          </w:p>
        </w:tc>
      </w:tr>
      <w:tr w:rsidR="009E4D57" w:rsidRPr="00B523B5" w14:paraId="37050E63" w14:textId="77777777" w:rsidTr="004D08BC"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2F303A5D" w14:textId="3E3DC2F3" w:rsidR="009E4D57" w:rsidRPr="00B523B5" w:rsidRDefault="009E4D57" w:rsidP="000E580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D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83BD6E7" w14:textId="4FACD820" w:rsidR="009E4D57" w:rsidRPr="00B523B5" w:rsidRDefault="004D08BC" w:rsidP="000E580B">
            <w:pPr>
              <w:rPr>
                <w:sz w:val="24"/>
              </w:rPr>
            </w:pPr>
            <w:r w:rsidRPr="004D08BC">
              <w:rPr>
                <w:sz w:val="24"/>
              </w:rPr>
              <w:t>输出配置</w:t>
            </w:r>
          </w:p>
        </w:tc>
        <w:tc>
          <w:tcPr>
            <w:tcW w:w="5036" w:type="dxa"/>
            <w:tcBorders>
              <w:bottom w:val="single" w:sz="4" w:space="0" w:color="auto"/>
            </w:tcBorders>
            <w:vAlign w:val="center"/>
          </w:tcPr>
          <w:p w14:paraId="5AB042F1" w14:textId="377BF091" w:rsidR="009E4D57" w:rsidRPr="004D08BC" w:rsidRDefault="004D08BC" w:rsidP="004D08BC">
            <w:pPr>
              <w:widowControl/>
              <w:rPr>
                <w:rFonts w:hint="eastAsia"/>
                <w:sz w:val="24"/>
              </w:rPr>
            </w:pPr>
            <w:r w:rsidRPr="004D08BC">
              <w:rPr>
                <w:sz w:val="24"/>
              </w:rPr>
              <w:t>输出形式、</w:t>
            </w:r>
            <w:r w:rsidRPr="004D08BC">
              <w:rPr>
                <w:sz w:val="24"/>
              </w:rPr>
              <w:t xml:space="preserve">PULSE/DIR </w:t>
            </w:r>
            <w:r w:rsidRPr="004D08BC">
              <w:rPr>
                <w:sz w:val="24"/>
              </w:rPr>
              <w:t>点或</w:t>
            </w:r>
            <w:r w:rsidRPr="004D08BC">
              <w:rPr>
                <w:sz w:val="24"/>
              </w:rPr>
              <w:t xml:space="preserve"> AB </w:t>
            </w:r>
            <w:r w:rsidRPr="004D08BC">
              <w:rPr>
                <w:sz w:val="24"/>
              </w:rPr>
              <w:t>点对、输出极性和方向建立时间</w:t>
            </w:r>
          </w:p>
        </w:tc>
      </w:tr>
    </w:tbl>
    <w:p w14:paraId="78BEC603" w14:textId="7D07A401" w:rsidR="00A7015F" w:rsidRDefault="00A7015F" w:rsidP="00A7015F">
      <w:pPr>
        <w:pStyle w:val="aa"/>
        <w:rPr>
          <w:rFonts w:hint="eastAsia"/>
        </w:rPr>
      </w:pPr>
      <w:r>
        <w:rPr>
          <w:rFonts w:hint="eastAsia"/>
        </w:rPr>
        <w:t>表</w:t>
      </w:r>
      <w:r>
        <w:rPr>
          <w:rFonts w:hint="eastAsia"/>
        </w:rPr>
        <w:t xml:space="preserve"> 2-3 </w:t>
      </w:r>
    </w:p>
    <w:p w14:paraId="55A41E44" w14:textId="37C0C127" w:rsidR="004D08BC" w:rsidRPr="004D08BC" w:rsidRDefault="004D08BC" w:rsidP="00231EE3">
      <w:pPr>
        <w:ind w:left="420" w:firstLine="420"/>
        <w:rPr>
          <w:rFonts w:hint="eastAsia"/>
          <w:sz w:val="24"/>
        </w:rPr>
      </w:pPr>
      <w:r w:rsidRPr="004D08BC">
        <w:rPr>
          <w:rFonts w:hint="eastAsia"/>
          <w:sz w:val="24"/>
        </w:rPr>
        <w:t>逻辑调用关系为：</w:t>
      </w:r>
    </w:p>
    <w:p w14:paraId="142A0740" w14:textId="707BF6B7" w:rsidR="004D08BC" w:rsidRDefault="004D08BC" w:rsidP="004D08BC">
      <w:pPr>
        <w:ind w:left="840" w:firstLine="480"/>
        <w:rPr>
          <w:sz w:val="24"/>
        </w:rPr>
      </w:pPr>
      <w:r w:rsidRPr="004D08BC">
        <w:rPr>
          <w:rFonts w:hint="eastAsia"/>
          <w:sz w:val="24"/>
        </w:rPr>
        <w:t>PLSR_Start(S0</w:t>
      </w:r>
      <w:r w:rsidRPr="004D08BC">
        <w:rPr>
          <w:rFonts w:hint="eastAsia"/>
          <w:sz w:val="24"/>
        </w:rPr>
        <w:t>路径</w:t>
      </w:r>
      <w:r w:rsidRPr="004D08BC">
        <w:rPr>
          <w:rFonts w:hint="eastAsia"/>
          <w:sz w:val="24"/>
        </w:rPr>
        <w:t>, S1</w:t>
      </w:r>
      <w:r w:rsidRPr="004D08BC">
        <w:rPr>
          <w:rFonts w:hint="eastAsia"/>
          <w:sz w:val="24"/>
        </w:rPr>
        <w:t>执行参数</w:t>
      </w:r>
      <w:r w:rsidRPr="004D08BC">
        <w:rPr>
          <w:rFonts w:hint="eastAsia"/>
          <w:sz w:val="24"/>
        </w:rPr>
        <w:t>, S2</w:t>
      </w:r>
      <w:r w:rsidRPr="004D08BC">
        <w:rPr>
          <w:rFonts w:hint="eastAsia"/>
          <w:sz w:val="24"/>
        </w:rPr>
        <w:t>参数套组</w:t>
      </w:r>
      <w:r w:rsidRPr="004D08BC">
        <w:rPr>
          <w:rFonts w:hint="eastAsia"/>
          <w:sz w:val="24"/>
        </w:rPr>
        <w:t>, D</w:t>
      </w:r>
      <w:r w:rsidRPr="004D08BC">
        <w:rPr>
          <w:rFonts w:hint="eastAsia"/>
          <w:sz w:val="24"/>
        </w:rPr>
        <w:t>输出</w:t>
      </w:r>
      <w:proofErr w:type="gramStart"/>
      <w:r w:rsidRPr="004D08BC">
        <w:rPr>
          <w:rFonts w:hint="eastAsia"/>
          <w:sz w:val="24"/>
        </w:rPr>
        <w:t>轴</w:t>
      </w:r>
      <w:r w:rsidRPr="004D08BC">
        <w:rPr>
          <w:rFonts w:hint="eastAsia"/>
          <w:sz w:val="24"/>
        </w:rPr>
        <w:t>)</w:t>
      </w:r>
      <w:proofErr w:type="gramEnd"/>
    </w:p>
    <w:p w14:paraId="2CCF73C1" w14:textId="47D4F22A" w:rsidR="004D08BC" w:rsidRPr="004D08BC" w:rsidRDefault="004D08BC" w:rsidP="00231EE3">
      <w:pPr>
        <w:ind w:left="840" w:firstLineChars="200" w:firstLine="480"/>
        <w:rPr>
          <w:rFonts w:hint="eastAsia"/>
          <w:sz w:val="24"/>
        </w:rPr>
      </w:pPr>
      <w:r w:rsidRPr="004D08BC">
        <w:rPr>
          <w:rFonts w:hint="eastAsia"/>
          <w:sz w:val="24"/>
        </w:rPr>
        <w:t>Modbus</w:t>
      </w:r>
      <w:r w:rsidRPr="004D08BC">
        <w:rPr>
          <w:rFonts w:hint="eastAsia"/>
          <w:sz w:val="24"/>
        </w:rPr>
        <w:t>实现应为</w:t>
      </w:r>
      <w:r w:rsidRPr="004D08BC">
        <w:rPr>
          <w:rFonts w:hint="eastAsia"/>
          <w:sz w:val="24"/>
        </w:rPr>
        <w:t>S0</w:t>
      </w:r>
      <w:r w:rsidRPr="004D08BC">
        <w:rPr>
          <w:rFonts w:hint="eastAsia"/>
          <w:sz w:val="24"/>
        </w:rPr>
        <w:t>和</w:t>
      </w:r>
      <w:r w:rsidRPr="004D08BC">
        <w:rPr>
          <w:rFonts w:hint="eastAsia"/>
          <w:sz w:val="24"/>
        </w:rPr>
        <w:t>S1</w:t>
      </w:r>
      <w:r w:rsidRPr="004D08BC">
        <w:rPr>
          <w:rFonts w:hint="eastAsia"/>
          <w:sz w:val="24"/>
        </w:rPr>
        <w:t>提供动态数据池。调用方在池内选择不重叠的连续区域，并把</w:t>
      </w:r>
      <w:r w:rsidRPr="004D08BC">
        <w:rPr>
          <w:rFonts w:hint="eastAsia"/>
          <w:sz w:val="24"/>
        </w:rPr>
        <w:t>S0</w:t>
      </w:r>
      <w:r w:rsidRPr="004D08BC">
        <w:rPr>
          <w:rFonts w:hint="eastAsia"/>
          <w:sz w:val="24"/>
        </w:rPr>
        <w:t>、</w:t>
      </w:r>
      <w:r w:rsidRPr="004D08BC">
        <w:rPr>
          <w:rFonts w:hint="eastAsia"/>
          <w:sz w:val="24"/>
        </w:rPr>
        <w:t>S1</w:t>
      </w:r>
      <w:r w:rsidRPr="004D08BC">
        <w:rPr>
          <w:rFonts w:hint="eastAsia"/>
          <w:sz w:val="24"/>
        </w:rPr>
        <w:t>首地址传给目标轴；数据块不永久绑定到轴，多个轴允许只读共享同一数据块。</w:t>
      </w:r>
    </w:p>
    <w:p w14:paraId="2122E49F" w14:textId="72762E3A" w:rsidR="004D08BC" w:rsidRDefault="004D08BC" w:rsidP="00231EE3">
      <w:pPr>
        <w:ind w:left="840" w:firstLineChars="200" w:firstLine="480"/>
        <w:rPr>
          <w:sz w:val="24"/>
        </w:rPr>
      </w:pPr>
      <w:r w:rsidRPr="004D08BC">
        <w:rPr>
          <w:rFonts w:hint="eastAsia"/>
          <w:sz w:val="24"/>
        </w:rPr>
        <w:t>COMMIT</w:t>
      </w:r>
      <w:r w:rsidRPr="004D08BC">
        <w:rPr>
          <w:rFonts w:hint="eastAsia"/>
          <w:sz w:val="24"/>
        </w:rPr>
        <w:t>成功时为目标轴创建不可变运行快照，随后修改原动态数据块不得影响已经启动或已经提交的轴任务。除</w:t>
      </w:r>
      <w:r w:rsidRPr="004D08BC">
        <w:rPr>
          <w:rFonts w:hint="eastAsia"/>
          <w:sz w:val="24"/>
        </w:rPr>
        <w:t>S0</w:t>
      </w:r>
      <w:r w:rsidRPr="004D08BC">
        <w:rPr>
          <w:rFonts w:hint="eastAsia"/>
          <w:sz w:val="24"/>
        </w:rPr>
        <w:t>和</w:t>
      </w:r>
      <w:r w:rsidRPr="004D08BC">
        <w:rPr>
          <w:rFonts w:hint="eastAsia"/>
          <w:sz w:val="24"/>
        </w:rPr>
        <w:t>S1</w:t>
      </w:r>
      <w:r w:rsidRPr="004D08BC">
        <w:rPr>
          <w:rFonts w:hint="eastAsia"/>
          <w:sz w:val="24"/>
        </w:rPr>
        <w:t>数据块首地址动态指定外，</w:t>
      </w:r>
      <w:r w:rsidRPr="004D08BC">
        <w:rPr>
          <w:rFonts w:hint="eastAsia"/>
          <w:sz w:val="24"/>
        </w:rPr>
        <w:t>S2</w:t>
      </w:r>
      <w:r w:rsidRPr="004D08BC">
        <w:rPr>
          <w:rFonts w:hint="eastAsia"/>
          <w:sz w:val="24"/>
        </w:rPr>
        <w:t>、</w:t>
      </w:r>
      <w:r w:rsidRPr="004D08BC">
        <w:rPr>
          <w:rFonts w:hint="eastAsia"/>
          <w:sz w:val="24"/>
        </w:rPr>
        <w:t>D</w:t>
      </w:r>
      <w:r w:rsidRPr="004D08BC">
        <w:rPr>
          <w:rFonts w:hint="eastAsia"/>
          <w:sz w:val="24"/>
        </w:rPr>
        <w:t>、公共参数、命令和运行状态均使用固定的</w:t>
      </w:r>
      <w:r w:rsidRPr="004D08BC">
        <w:rPr>
          <w:rFonts w:hint="eastAsia"/>
          <w:sz w:val="24"/>
        </w:rPr>
        <w:t>Modbus</w:t>
      </w:r>
      <w:r w:rsidRPr="004D08BC">
        <w:rPr>
          <w:rFonts w:hint="eastAsia"/>
          <w:sz w:val="24"/>
        </w:rPr>
        <w:t>保持寄存器地址。</w:t>
      </w:r>
    </w:p>
    <w:p w14:paraId="3E25E85B" w14:textId="77777777" w:rsidR="00231EE3" w:rsidRPr="004D08BC" w:rsidRDefault="00231EE3" w:rsidP="004D08BC">
      <w:pPr>
        <w:ind w:left="840" w:firstLine="420"/>
        <w:rPr>
          <w:rFonts w:hint="eastAsia"/>
          <w:sz w:val="24"/>
        </w:rPr>
      </w:pPr>
    </w:p>
    <w:p w14:paraId="0FCB5499" w14:textId="3AD85B5C" w:rsidR="004D08BC" w:rsidRPr="004D08BC" w:rsidRDefault="004D08BC" w:rsidP="00231EE3">
      <w:pPr>
        <w:ind w:left="420" w:firstLine="420"/>
        <w:rPr>
          <w:sz w:val="24"/>
        </w:rPr>
      </w:pPr>
      <w:r w:rsidRPr="004D08BC">
        <w:rPr>
          <w:rFonts w:hint="eastAsia"/>
          <w:sz w:val="24"/>
        </w:rPr>
        <w:t>每个输出轴必须提供第</w:t>
      </w:r>
      <w:r w:rsidRPr="004D08BC">
        <w:rPr>
          <w:rFonts w:hint="eastAsia"/>
          <w:sz w:val="24"/>
        </w:rPr>
        <w:t>0</w:t>
      </w:r>
      <w:r w:rsidRPr="004D08BC">
        <w:rPr>
          <w:rFonts w:hint="eastAsia"/>
          <w:sz w:val="24"/>
        </w:rPr>
        <w:t>～</w:t>
      </w:r>
      <w:r w:rsidRPr="004D08BC">
        <w:rPr>
          <w:rFonts w:hint="eastAsia"/>
          <w:sz w:val="24"/>
        </w:rPr>
        <w:t>4</w:t>
      </w:r>
      <w:r w:rsidRPr="004D08BC">
        <w:rPr>
          <w:rFonts w:hint="eastAsia"/>
          <w:sz w:val="24"/>
        </w:rPr>
        <w:t>套</w:t>
      </w:r>
      <w:r w:rsidRPr="004D08BC">
        <w:rPr>
          <w:rFonts w:hint="eastAsia"/>
          <w:sz w:val="24"/>
        </w:rPr>
        <w:t>S2</w:t>
      </w:r>
      <w:r w:rsidRPr="004D08BC">
        <w:rPr>
          <w:rFonts w:hint="eastAsia"/>
          <w:sz w:val="24"/>
        </w:rPr>
        <w:t>参数：</w:t>
      </w:r>
    </w:p>
    <w:p w14:paraId="06793DB7" w14:textId="3C58A586" w:rsidR="004D08BC" w:rsidRPr="004D08BC" w:rsidRDefault="004D08BC" w:rsidP="004D08BC">
      <w:pPr>
        <w:ind w:leftChars="600" w:left="1260"/>
        <w:rPr>
          <w:rFonts w:hint="eastAsia"/>
          <w:sz w:val="24"/>
        </w:rPr>
      </w:pPr>
      <w:r w:rsidRPr="004D08BC">
        <w:rPr>
          <w:rFonts w:hint="eastAsia"/>
          <w:sz w:val="24"/>
        </w:rPr>
        <w:t>第</w:t>
      </w:r>
      <w:r w:rsidRPr="004D08BC">
        <w:rPr>
          <w:rFonts w:hint="eastAsia"/>
          <w:sz w:val="24"/>
        </w:rPr>
        <w:t xml:space="preserve"> 0 </w:t>
      </w:r>
      <w:r w:rsidRPr="004D08BC">
        <w:rPr>
          <w:rFonts w:hint="eastAsia"/>
          <w:sz w:val="24"/>
        </w:rPr>
        <w:t>套用于运行时或上位机动态调整。</w:t>
      </w:r>
    </w:p>
    <w:p w14:paraId="74413792" w14:textId="3A68052D" w:rsidR="004D08BC" w:rsidRPr="004D08BC" w:rsidRDefault="004D08BC" w:rsidP="004D08BC">
      <w:pPr>
        <w:ind w:leftChars="600" w:left="1260"/>
        <w:rPr>
          <w:rFonts w:hint="eastAsia"/>
          <w:sz w:val="24"/>
        </w:rPr>
      </w:pPr>
      <w:r w:rsidRPr="004D08BC">
        <w:rPr>
          <w:rFonts w:hint="eastAsia"/>
          <w:sz w:val="24"/>
        </w:rPr>
        <w:t>第</w:t>
      </w:r>
      <w:r w:rsidRPr="004D08BC">
        <w:rPr>
          <w:rFonts w:hint="eastAsia"/>
          <w:sz w:val="24"/>
        </w:rPr>
        <w:t xml:space="preserve"> 1</w:t>
      </w:r>
      <w:r w:rsidRPr="004D08BC">
        <w:rPr>
          <w:rFonts w:hint="eastAsia"/>
          <w:sz w:val="24"/>
        </w:rPr>
        <w:t>～</w:t>
      </w:r>
      <w:r w:rsidRPr="004D08BC">
        <w:rPr>
          <w:rFonts w:hint="eastAsia"/>
          <w:sz w:val="24"/>
        </w:rPr>
        <w:t xml:space="preserve">4 </w:t>
      </w:r>
      <w:r w:rsidRPr="004D08BC">
        <w:rPr>
          <w:rFonts w:hint="eastAsia"/>
          <w:sz w:val="24"/>
        </w:rPr>
        <w:t>套用于保存预设运动配方。</w:t>
      </w:r>
    </w:p>
    <w:p w14:paraId="17EEBFC2" w14:textId="77777777" w:rsidR="004D08BC" w:rsidRPr="004D08BC" w:rsidRDefault="004D08BC" w:rsidP="004D08BC">
      <w:pPr>
        <w:ind w:left="840"/>
        <w:rPr>
          <w:rFonts w:hint="eastAsia"/>
          <w:sz w:val="24"/>
        </w:rPr>
      </w:pPr>
      <w:r w:rsidRPr="004D08BC">
        <w:rPr>
          <w:rFonts w:hint="eastAsia"/>
          <w:sz w:val="24"/>
        </w:rPr>
        <w:t>每套</w:t>
      </w:r>
      <w:r w:rsidRPr="004D08BC">
        <w:rPr>
          <w:rFonts w:hint="eastAsia"/>
          <w:sz w:val="24"/>
        </w:rPr>
        <w:t>S2</w:t>
      </w:r>
      <w:r w:rsidRPr="004D08BC">
        <w:rPr>
          <w:rFonts w:hint="eastAsia"/>
          <w:sz w:val="24"/>
        </w:rPr>
        <w:t>至少包含：</w:t>
      </w:r>
    </w:p>
    <w:p w14:paraId="39E517E4" w14:textId="5B85B855" w:rsidR="004D08BC" w:rsidRPr="004D08BC" w:rsidRDefault="004D08BC" w:rsidP="00231EE3">
      <w:pPr>
        <w:ind w:left="840" w:firstLine="420"/>
        <w:rPr>
          <w:rFonts w:hint="eastAsia"/>
          <w:sz w:val="24"/>
        </w:rPr>
      </w:pPr>
      <w:r w:rsidRPr="004D08BC">
        <w:rPr>
          <w:rFonts w:hint="eastAsia"/>
          <w:sz w:val="24"/>
        </w:rPr>
        <w:t>脉冲默认速度；段频率为</w:t>
      </w:r>
      <w:r w:rsidRPr="004D08BC">
        <w:rPr>
          <w:rFonts w:hint="eastAsia"/>
          <w:sz w:val="24"/>
        </w:rPr>
        <w:t>0</w:t>
      </w:r>
      <w:r w:rsidRPr="004D08BC">
        <w:rPr>
          <w:rFonts w:hint="eastAsia"/>
          <w:sz w:val="24"/>
        </w:rPr>
        <w:t>时采用该速度。</w:t>
      </w:r>
    </w:p>
    <w:p w14:paraId="24D269EF" w14:textId="1D45523E" w:rsidR="004D08BC" w:rsidRPr="004D08BC" w:rsidRDefault="004D08BC" w:rsidP="00231EE3">
      <w:pPr>
        <w:ind w:left="840" w:firstLine="420"/>
        <w:rPr>
          <w:rFonts w:hint="eastAsia"/>
          <w:sz w:val="24"/>
        </w:rPr>
      </w:pPr>
      <w:r w:rsidRPr="004D08BC">
        <w:rPr>
          <w:rFonts w:hint="eastAsia"/>
          <w:sz w:val="24"/>
        </w:rPr>
        <w:t>默认速度加速时间、默认速度减速时间；二者与默认速度共同定义加</w:t>
      </w:r>
      <w:r w:rsidRPr="004D08BC">
        <w:rPr>
          <w:rFonts w:hint="eastAsia"/>
          <w:sz w:val="24"/>
        </w:rPr>
        <w:lastRenderedPageBreak/>
        <w:t>减速斜率。</w:t>
      </w:r>
    </w:p>
    <w:p w14:paraId="3736C313" w14:textId="0D5C322D" w:rsidR="004D08BC" w:rsidRPr="004D08BC" w:rsidRDefault="004D08BC" w:rsidP="00231EE3">
      <w:pPr>
        <w:ind w:left="840" w:firstLine="420"/>
        <w:rPr>
          <w:rFonts w:hint="eastAsia"/>
          <w:sz w:val="24"/>
        </w:rPr>
      </w:pPr>
      <w:r w:rsidRPr="004D08BC">
        <w:rPr>
          <w:rFonts w:hint="eastAsia"/>
          <w:sz w:val="24"/>
        </w:rPr>
        <w:t>齿隙补偿加减速时间。</w:t>
      </w:r>
    </w:p>
    <w:p w14:paraId="4AE69428" w14:textId="2EEB4F5D" w:rsidR="004D08BC" w:rsidRPr="004D08BC" w:rsidRDefault="004D08BC" w:rsidP="00231EE3">
      <w:pPr>
        <w:ind w:left="840" w:firstLine="420"/>
        <w:rPr>
          <w:rFonts w:hint="eastAsia"/>
          <w:sz w:val="24"/>
        </w:rPr>
      </w:pPr>
      <w:r w:rsidRPr="004D08BC">
        <w:rPr>
          <w:rFonts w:hint="eastAsia"/>
          <w:sz w:val="24"/>
        </w:rPr>
        <w:t>直线、</w:t>
      </w:r>
      <w:r w:rsidRPr="004D08BC">
        <w:rPr>
          <w:rFonts w:hint="eastAsia"/>
          <w:sz w:val="24"/>
        </w:rPr>
        <w:t>S</w:t>
      </w:r>
      <w:r w:rsidRPr="004D08BC">
        <w:rPr>
          <w:rFonts w:hint="eastAsia"/>
          <w:sz w:val="24"/>
        </w:rPr>
        <w:t>形、正弦三种加减速模式。</w:t>
      </w:r>
    </w:p>
    <w:p w14:paraId="0ACE9DB9" w14:textId="0D00E137" w:rsidR="004D08BC" w:rsidRPr="004D08BC" w:rsidRDefault="004D08BC" w:rsidP="00231EE3">
      <w:pPr>
        <w:ind w:left="840" w:firstLine="420"/>
        <w:rPr>
          <w:rFonts w:hint="eastAsia"/>
          <w:sz w:val="24"/>
        </w:rPr>
      </w:pPr>
      <w:r w:rsidRPr="004D08BC">
        <w:rPr>
          <w:rFonts w:hint="eastAsia"/>
          <w:sz w:val="24"/>
        </w:rPr>
        <w:t>最高速度限制、起始速度和终止速度。</w:t>
      </w:r>
    </w:p>
    <w:p w14:paraId="338577DB" w14:textId="47A117EF" w:rsidR="004D08BC" w:rsidRPr="004D08BC" w:rsidRDefault="004D08BC" w:rsidP="00231EE3">
      <w:pPr>
        <w:ind w:left="840" w:firstLine="420"/>
        <w:rPr>
          <w:rFonts w:hint="eastAsia"/>
          <w:sz w:val="24"/>
        </w:rPr>
      </w:pPr>
      <w:r w:rsidRPr="004D08BC">
        <w:rPr>
          <w:rFonts w:hint="eastAsia"/>
          <w:sz w:val="24"/>
        </w:rPr>
        <w:t>FOLLOW</w:t>
      </w:r>
      <w:r w:rsidRPr="004D08BC">
        <w:rPr>
          <w:rFonts w:hint="eastAsia"/>
          <w:sz w:val="24"/>
        </w:rPr>
        <w:t>性能参数，范围</w:t>
      </w:r>
      <w:r w:rsidRPr="004D08BC">
        <w:rPr>
          <w:rFonts w:hint="eastAsia"/>
          <w:sz w:val="24"/>
        </w:rPr>
        <w:t>1</w:t>
      </w:r>
      <w:r w:rsidRPr="004D08BC">
        <w:rPr>
          <w:rFonts w:hint="eastAsia"/>
          <w:sz w:val="24"/>
        </w:rPr>
        <w:t>～</w:t>
      </w:r>
      <w:r w:rsidRPr="004D08BC">
        <w:rPr>
          <w:rFonts w:hint="eastAsia"/>
          <w:sz w:val="24"/>
        </w:rPr>
        <w:t>100</w:t>
      </w:r>
      <w:r w:rsidRPr="004D08BC">
        <w:rPr>
          <w:rFonts w:hint="eastAsia"/>
          <w:sz w:val="24"/>
        </w:rPr>
        <w:t>。</w:t>
      </w:r>
    </w:p>
    <w:p w14:paraId="2253E87F" w14:textId="0C09FF77" w:rsidR="004D08BC" w:rsidRPr="004D08BC" w:rsidRDefault="004D08BC" w:rsidP="00231EE3">
      <w:pPr>
        <w:ind w:left="840" w:firstLine="420"/>
        <w:rPr>
          <w:rFonts w:hint="eastAsia"/>
          <w:sz w:val="24"/>
        </w:rPr>
      </w:pPr>
      <w:r w:rsidRPr="004D08BC">
        <w:rPr>
          <w:rFonts w:hint="eastAsia"/>
          <w:sz w:val="24"/>
        </w:rPr>
        <w:t>FOLLOW</w:t>
      </w:r>
      <w:r w:rsidRPr="004D08BC">
        <w:rPr>
          <w:rFonts w:hint="eastAsia"/>
          <w:sz w:val="24"/>
        </w:rPr>
        <w:t>前馈补偿百分比，范围</w:t>
      </w:r>
      <w:r w:rsidRPr="004D08BC">
        <w:rPr>
          <w:rFonts w:hint="eastAsia"/>
          <w:sz w:val="24"/>
        </w:rPr>
        <w:t>0</w:t>
      </w:r>
      <w:r w:rsidRPr="004D08BC">
        <w:rPr>
          <w:rFonts w:hint="eastAsia"/>
          <w:sz w:val="24"/>
        </w:rPr>
        <w:t>～</w:t>
      </w:r>
      <w:r w:rsidRPr="004D08BC">
        <w:rPr>
          <w:rFonts w:hint="eastAsia"/>
          <w:sz w:val="24"/>
        </w:rPr>
        <w:t>100</w:t>
      </w:r>
      <w:r w:rsidRPr="004D08BC">
        <w:rPr>
          <w:rFonts w:hint="eastAsia"/>
          <w:sz w:val="24"/>
        </w:rPr>
        <w:t>。</w:t>
      </w:r>
    </w:p>
    <w:p w14:paraId="2E9B55E6" w14:textId="0DBCC725" w:rsidR="004D08BC" w:rsidRDefault="004D08BC" w:rsidP="00231EE3">
      <w:pPr>
        <w:ind w:left="840" w:firstLine="420"/>
        <w:rPr>
          <w:sz w:val="24"/>
        </w:rPr>
      </w:pPr>
      <w:r w:rsidRPr="004D08BC">
        <w:rPr>
          <w:rFonts w:hint="eastAsia"/>
          <w:sz w:val="24"/>
        </w:rPr>
        <w:t>脉冲频率刷新周期，</w:t>
      </w:r>
      <w:r w:rsidRPr="004D08BC">
        <w:rPr>
          <w:rFonts w:hint="eastAsia"/>
          <w:sz w:val="24"/>
        </w:rPr>
        <w:t>0.1 ms</w:t>
      </w:r>
      <w:r w:rsidRPr="004D08BC">
        <w:rPr>
          <w:rFonts w:hint="eastAsia"/>
          <w:sz w:val="24"/>
        </w:rPr>
        <w:t>或</w:t>
      </w:r>
      <w:r w:rsidRPr="004D08BC">
        <w:rPr>
          <w:rFonts w:hint="eastAsia"/>
          <w:sz w:val="24"/>
        </w:rPr>
        <w:t>1 ms</w:t>
      </w:r>
      <w:r w:rsidRPr="004D08BC">
        <w:rPr>
          <w:rFonts w:hint="eastAsia"/>
          <w:sz w:val="24"/>
        </w:rPr>
        <w:t>。</w:t>
      </w:r>
    </w:p>
    <w:p w14:paraId="28D4D8DA" w14:textId="77777777" w:rsidR="00231EE3" w:rsidRPr="004D08BC" w:rsidRDefault="00231EE3" w:rsidP="00231EE3">
      <w:pPr>
        <w:ind w:left="840" w:firstLine="420"/>
        <w:rPr>
          <w:rFonts w:hint="eastAsia"/>
          <w:sz w:val="24"/>
        </w:rPr>
      </w:pPr>
    </w:p>
    <w:p w14:paraId="384BCCC4" w14:textId="154B08A7" w:rsidR="009E4D57" w:rsidRPr="009E4D57" w:rsidRDefault="004D08BC" w:rsidP="00231EE3">
      <w:pPr>
        <w:ind w:left="840" w:firstLine="420"/>
        <w:rPr>
          <w:rFonts w:hint="eastAsia"/>
          <w:sz w:val="24"/>
        </w:rPr>
      </w:pPr>
      <w:r w:rsidRPr="004D08BC">
        <w:rPr>
          <w:rFonts w:hint="eastAsia"/>
          <w:sz w:val="24"/>
        </w:rPr>
        <w:t xml:space="preserve">S2 </w:t>
      </w:r>
      <w:r w:rsidRPr="004D08BC">
        <w:rPr>
          <w:rFonts w:hint="eastAsia"/>
          <w:sz w:val="24"/>
        </w:rPr>
        <w:t>的控制刷新周期只允许配置为</w:t>
      </w:r>
      <w:r w:rsidRPr="004D08BC">
        <w:rPr>
          <w:rFonts w:hint="eastAsia"/>
          <w:sz w:val="24"/>
        </w:rPr>
        <w:t xml:space="preserve"> 1 ms </w:t>
      </w:r>
      <w:r w:rsidRPr="004D08BC">
        <w:rPr>
          <w:rFonts w:hint="eastAsia"/>
          <w:sz w:val="24"/>
        </w:rPr>
        <w:t>或</w:t>
      </w:r>
      <w:r w:rsidRPr="004D08BC">
        <w:rPr>
          <w:rFonts w:hint="eastAsia"/>
          <w:sz w:val="24"/>
        </w:rPr>
        <w:t xml:space="preserve"> 0.1 ms</w:t>
      </w:r>
      <w:r w:rsidRPr="004D08BC">
        <w:rPr>
          <w:rFonts w:hint="eastAsia"/>
          <w:sz w:val="24"/>
        </w:rPr>
        <w:t>。系统</w:t>
      </w:r>
      <w:r w:rsidRPr="004D08BC">
        <w:rPr>
          <w:rFonts w:hint="eastAsia"/>
          <w:sz w:val="24"/>
        </w:rPr>
        <w:t>OS Tick</w:t>
      </w:r>
      <w:r w:rsidRPr="004D08BC">
        <w:rPr>
          <w:rFonts w:hint="eastAsia"/>
          <w:sz w:val="24"/>
        </w:rPr>
        <w:t>保持</w:t>
      </w:r>
      <w:r w:rsidRPr="004D08BC">
        <w:rPr>
          <w:rFonts w:hint="eastAsia"/>
          <w:sz w:val="24"/>
        </w:rPr>
        <w:t>1 ms</w:t>
      </w:r>
      <w:r w:rsidRPr="004D08BC">
        <w:rPr>
          <w:rFonts w:hint="eastAsia"/>
          <w:sz w:val="24"/>
        </w:rPr>
        <w:t>；</w:t>
      </w:r>
      <w:r w:rsidRPr="004D08BC">
        <w:rPr>
          <w:rFonts w:hint="eastAsia"/>
          <w:sz w:val="24"/>
        </w:rPr>
        <w:t>0.1 ms</w:t>
      </w:r>
      <w:r w:rsidRPr="004D08BC">
        <w:rPr>
          <w:rFonts w:hint="eastAsia"/>
          <w:sz w:val="24"/>
        </w:rPr>
        <w:t>运动控制刷新应由独立硬件定时器触发，不得通过提高全局</w:t>
      </w:r>
      <w:r w:rsidRPr="004D08BC">
        <w:rPr>
          <w:rFonts w:hint="eastAsia"/>
          <w:sz w:val="24"/>
        </w:rPr>
        <w:t>OS Tick</w:t>
      </w:r>
      <w:r w:rsidRPr="004D08BC">
        <w:rPr>
          <w:rFonts w:hint="eastAsia"/>
          <w:sz w:val="24"/>
        </w:rPr>
        <w:t>实现。运行中修改目标频率后，系统应在当前</w:t>
      </w:r>
      <w:r w:rsidRPr="004D08BC">
        <w:rPr>
          <w:rFonts w:hint="eastAsia"/>
          <w:sz w:val="24"/>
        </w:rPr>
        <w:t xml:space="preserve"> S2 </w:t>
      </w:r>
      <w:r w:rsidRPr="004D08BC">
        <w:rPr>
          <w:rFonts w:hint="eastAsia"/>
          <w:sz w:val="24"/>
        </w:rPr>
        <w:t>所配置的刷新周期内开始应用新目标；该指标表示调频响应时间，不表示脉冲输出周期。</w:t>
      </w:r>
    </w:p>
    <w:p w14:paraId="51A093D7" w14:textId="09D710D0" w:rsidR="009B5A0E" w:rsidRDefault="009B5A0E">
      <w:pPr>
        <w:numPr>
          <w:ilvl w:val="0"/>
          <w:numId w:val="3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单段与多段路径</w:t>
      </w:r>
    </w:p>
    <w:p w14:paraId="3A1EF690" w14:textId="4B470F7F" w:rsidR="00DD3126" w:rsidRPr="00DD3126" w:rsidRDefault="00DD3126" w:rsidP="00DD3126">
      <w:pPr>
        <w:ind w:left="840" w:firstLine="420"/>
        <w:rPr>
          <w:sz w:val="24"/>
        </w:rPr>
      </w:pPr>
      <w:r w:rsidRPr="00DD3126">
        <w:rPr>
          <w:sz w:val="24"/>
        </w:rPr>
        <w:t>系统应支持</w:t>
      </w:r>
      <w:r w:rsidRPr="00DD3126">
        <w:rPr>
          <w:sz w:val="24"/>
        </w:rPr>
        <w:t xml:space="preserve"> 1</w:t>
      </w:r>
      <w:r w:rsidRPr="00DD3126">
        <w:rPr>
          <w:sz w:val="24"/>
        </w:rPr>
        <w:t>～</w:t>
      </w:r>
      <w:r w:rsidRPr="00DD3126">
        <w:rPr>
          <w:sz w:val="24"/>
        </w:rPr>
        <w:t xml:space="preserve">100 </w:t>
      </w:r>
      <w:r w:rsidRPr="00DD3126">
        <w:rPr>
          <w:sz w:val="24"/>
        </w:rPr>
        <w:t>段路径，每段至少包含：有符号脉冲数量</w:t>
      </w:r>
      <w:r>
        <w:rPr>
          <w:rFonts w:hint="eastAsia"/>
          <w:sz w:val="24"/>
        </w:rPr>
        <w:t>，</w:t>
      </w:r>
      <w:r w:rsidRPr="00DD3126">
        <w:rPr>
          <w:sz w:val="24"/>
        </w:rPr>
        <w:t>目标频率</w:t>
      </w:r>
      <w:r>
        <w:rPr>
          <w:rFonts w:hint="eastAsia"/>
          <w:sz w:val="24"/>
        </w:rPr>
        <w:t>，</w:t>
      </w:r>
      <w:r w:rsidRPr="00DD3126">
        <w:rPr>
          <w:sz w:val="24"/>
        </w:rPr>
        <w:t>等待类型</w:t>
      </w:r>
      <w:r>
        <w:rPr>
          <w:rFonts w:hint="eastAsia"/>
          <w:sz w:val="24"/>
        </w:rPr>
        <w:t>，</w:t>
      </w:r>
      <w:r w:rsidRPr="00DD3126">
        <w:rPr>
          <w:sz w:val="24"/>
        </w:rPr>
        <w:t>等待参数</w:t>
      </w:r>
      <w:r>
        <w:rPr>
          <w:rFonts w:hint="eastAsia"/>
          <w:sz w:val="24"/>
        </w:rPr>
        <w:t>，</w:t>
      </w:r>
      <w:r w:rsidRPr="00DD3126">
        <w:rPr>
          <w:sz w:val="24"/>
        </w:rPr>
        <w:t>下一段编号</w:t>
      </w:r>
      <w:r>
        <w:rPr>
          <w:rFonts w:hint="eastAsia"/>
          <w:sz w:val="24"/>
        </w:rPr>
        <w:t>。</w:t>
      </w:r>
    </w:p>
    <w:p w14:paraId="50E5CC9A" w14:textId="77777777" w:rsidR="00DD3126" w:rsidRPr="00DD3126" w:rsidRDefault="00DD3126" w:rsidP="00DD3126">
      <w:pPr>
        <w:ind w:left="840" w:firstLine="420"/>
        <w:rPr>
          <w:sz w:val="24"/>
        </w:rPr>
      </w:pPr>
      <w:r w:rsidRPr="00DD3126">
        <w:rPr>
          <w:sz w:val="24"/>
        </w:rPr>
        <w:t>S0</w:t>
      </w:r>
      <w:r w:rsidRPr="00DD3126">
        <w:rPr>
          <w:sz w:val="24"/>
        </w:rPr>
        <w:t>应提供与信捷每段数据等效的字段和动态引用能力，但不要求复刻</w:t>
      </w:r>
      <w:r w:rsidRPr="00DD3126">
        <w:rPr>
          <w:sz w:val="24"/>
        </w:rPr>
        <w:t>HD</w:t>
      </w:r>
      <w:r w:rsidRPr="00DD3126">
        <w:rPr>
          <w:sz w:val="24"/>
        </w:rPr>
        <w:t>寄存器地址：</w:t>
      </w:r>
    </w:p>
    <w:p w14:paraId="1AE70511" w14:textId="77777777" w:rsidR="00DD3126" w:rsidRPr="00DD3126" w:rsidRDefault="00DD3126" w:rsidP="00DD3126">
      <w:pPr>
        <w:ind w:left="1140" w:firstLine="120"/>
        <w:rPr>
          <w:sz w:val="24"/>
        </w:rPr>
      </w:pPr>
      <w:r w:rsidRPr="00DD3126">
        <w:rPr>
          <w:sz w:val="24"/>
        </w:rPr>
        <w:t>等待条件和等待参数均可表达常数或受支持的数据</w:t>
      </w:r>
      <w:r w:rsidRPr="00DD3126">
        <w:rPr>
          <w:sz w:val="24"/>
        </w:rPr>
        <w:t>/</w:t>
      </w:r>
      <w:r w:rsidRPr="00DD3126">
        <w:rPr>
          <w:sz w:val="24"/>
        </w:rPr>
        <w:t>位变量引用。</w:t>
      </w:r>
    </w:p>
    <w:p w14:paraId="2BBA1DD7" w14:textId="77777777" w:rsidR="00DD3126" w:rsidRPr="00DD3126" w:rsidRDefault="00DD3126" w:rsidP="00DD3126">
      <w:pPr>
        <w:ind w:left="1020" w:firstLine="240"/>
        <w:rPr>
          <w:sz w:val="24"/>
        </w:rPr>
      </w:pPr>
      <w:r w:rsidRPr="00DD3126">
        <w:rPr>
          <w:sz w:val="24"/>
        </w:rPr>
        <w:t>跳转目标可为常数或运行时数据变量引用，范围</w:t>
      </w:r>
      <w:r w:rsidRPr="00DD3126">
        <w:rPr>
          <w:sz w:val="24"/>
        </w:rPr>
        <w:t>0</w:t>
      </w:r>
      <w:r w:rsidRPr="00DD3126">
        <w:rPr>
          <w:sz w:val="24"/>
        </w:rPr>
        <w:t>～</w:t>
      </w:r>
      <w:r w:rsidRPr="00DD3126">
        <w:rPr>
          <w:sz w:val="24"/>
        </w:rPr>
        <w:t>100</w:t>
      </w:r>
      <w:r w:rsidRPr="00DD3126">
        <w:rPr>
          <w:sz w:val="24"/>
        </w:rPr>
        <w:t>。</w:t>
      </w:r>
    </w:p>
    <w:p w14:paraId="1E179195" w14:textId="77777777" w:rsidR="00DD3126" w:rsidRPr="00DD3126" w:rsidRDefault="00DD3126" w:rsidP="00DD3126">
      <w:pPr>
        <w:ind w:left="840" w:firstLine="420"/>
        <w:rPr>
          <w:sz w:val="24"/>
        </w:rPr>
      </w:pPr>
      <w:r w:rsidRPr="00DD3126">
        <w:rPr>
          <w:sz w:val="24"/>
        </w:rPr>
        <w:t>Wait</w:t>
      </w:r>
      <w:r w:rsidRPr="00DD3126">
        <w:rPr>
          <w:sz w:val="24"/>
        </w:rPr>
        <w:t>时间范围</w:t>
      </w:r>
      <w:r w:rsidRPr="00DD3126">
        <w:rPr>
          <w:sz w:val="24"/>
        </w:rPr>
        <w:t>1</w:t>
      </w:r>
      <w:r w:rsidRPr="00DD3126">
        <w:rPr>
          <w:sz w:val="24"/>
        </w:rPr>
        <w:t>～</w:t>
      </w:r>
      <w:r w:rsidRPr="00DD3126">
        <w:rPr>
          <w:sz w:val="24"/>
        </w:rPr>
        <w:t>2,147,483,647 ms</w:t>
      </w:r>
      <w:r w:rsidRPr="00DD3126">
        <w:rPr>
          <w:sz w:val="24"/>
        </w:rPr>
        <w:t>，配置</w:t>
      </w:r>
      <w:r w:rsidRPr="00DD3126">
        <w:rPr>
          <w:sz w:val="24"/>
        </w:rPr>
        <w:t>0</w:t>
      </w:r>
      <w:r w:rsidRPr="00DD3126">
        <w:rPr>
          <w:sz w:val="24"/>
        </w:rPr>
        <w:t>时按</w:t>
      </w:r>
      <w:r w:rsidRPr="00DD3126">
        <w:rPr>
          <w:sz w:val="24"/>
        </w:rPr>
        <w:t>1 ms</w:t>
      </w:r>
      <w:r w:rsidRPr="00DD3126">
        <w:rPr>
          <w:sz w:val="24"/>
        </w:rPr>
        <w:t>处理；计时从本段脉冲完成后开始。</w:t>
      </w:r>
    </w:p>
    <w:p w14:paraId="0938B7C1" w14:textId="77777777" w:rsidR="00DD3126" w:rsidRPr="00DD3126" w:rsidRDefault="00DD3126" w:rsidP="00DD3126">
      <w:pPr>
        <w:ind w:left="840" w:firstLine="420"/>
        <w:rPr>
          <w:sz w:val="24"/>
        </w:rPr>
      </w:pPr>
      <w:r w:rsidRPr="00DD3126">
        <w:rPr>
          <w:sz w:val="24"/>
        </w:rPr>
        <w:t>Wait</w:t>
      </w:r>
      <w:r w:rsidRPr="00DD3126">
        <w:rPr>
          <w:sz w:val="24"/>
        </w:rPr>
        <w:t>信号在本段完成后判断；若信号已有效则立即跳段，否则保持</w:t>
      </w:r>
      <w:r w:rsidRPr="00DD3126">
        <w:rPr>
          <w:sz w:val="24"/>
        </w:rPr>
        <w:t>WAIT</w:t>
      </w:r>
      <w:r w:rsidRPr="00DD3126">
        <w:rPr>
          <w:sz w:val="24"/>
        </w:rPr>
        <w:t>直至有效。</w:t>
      </w:r>
    </w:p>
    <w:p w14:paraId="5FEE2A8C" w14:textId="77777777" w:rsidR="00DD3126" w:rsidRPr="00DD3126" w:rsidRDefault="00DD3126" w:rsidP="00DD3126">
      <w:pPr>
        <w:ind w:left="840" w:firstLine="420"/>
        <w:rPr>
          <w:sz w:val="24"/>
        </w:rPr>
      </w:pPr>
      <w:r w:rsidRPr="00DD3126">
        <w:rPr>
          <w:sz w:val="24"/>
        </w:rPr>
        <w:t>ACT</w:t>
      </w:r>
      <w:r w:rsidRPr="00DD3126">
        <w:rPr>
          <w:sz w:val="24"/>
        </w:rPr>
        <w:t>从本段开始输出时计时；时间到时放弃本段剩余脉冲并跳段；若脉冲先完成则等待</w:t>
      </w:r>
      <w:r w:rsidRPr="00DD3126">
        <w:rPr>
          <w:sz w:val="24"/>
        </w:rPr>
        <w:t>ACT</w:t>
      </w:r>
      <w:r w:rsidRPr="00DD3126">
        <w:rPr>
          <w:sz w:val="24"/>
        </w:rPr>
        <w:t>到时。</w:t>
      </w:r>
    </w:p>
    <w:p w14:paraId="4EE328FB" w14:textId="77777777" w:rsidR="00DD3126" w:rsidRPr="00DD3126" w:rsidRDefault="00DD3126" w:rsidP="00DD3126">
      <w:pPr>
        <w:ind w:left="840" w:firstLine="420"/>
        <w:rPr>
          <w:sz w:val="24"/>
        </w:rPr>
      </w:pPr>
      <w:r w:rsidRPr="00DD3126">
        <w:rPr>
          <w:sz w:val="24"/>
        </w:rPr>
        <w:t>EXT</w:t>
      </w:r>
      <w:r w:rsidRPr="00DD3126">
        <w:rPr>
          <w:sz w:val="24"/>
        </w:rPr>
        <w:t>采用输入上升沿；运动中触发立即放弃剩余脉冲并跳段，脉冲先完成则等待后续</w:t>
      </w:r>
      <w:r w:rsidRPr="00DD3126">
        <w:rPr>
          <w:sz w:val="24"/>
        </w:rPr>
        <w:t>EXT</w:t>
      </w:r>
      <w:r w:rsidRPr="00DD3126">
        <w:rPr>
          <w:sz w:val="24"/>
        </w:rPr>
        <w:t>边沿。</w:t>
      </w:r>
    </w:p>
    <w:p w14:paraId="7BA80324" w14:textId="77777777" w:rsidR="00DD3126" w:rsidRPr="00DD3126" w:rsidRDefault="00DD3126" w:rsidP="00DD3126">
      <w:pPr>
        <w:ind w:left="840" w:firstLine="420"/>
        <w:rPr>
          <w:sz w:val="24"/>
        </w:rPr>
      </w:pPr>
      <w:r w:rsidRPr="00DD3126">
        <w:rPr>
          <w:sz w:val="24"/>
        </w:rPr>
        <w:t>EXT</w:t>
      </w:r>
      <w:r w:rsidRPr="00DD3126">
        <w:rPr>
          <w:sz w:val="24"/>
        </w:rPr>
        <w:t>或脉冲完成采用先到条件；</w:t>
      </w:r>
      <w:r w:rsidRPr="00DD3126">
        <w:rPr>
          <w:sz w:val="24"/>
        </w:rPr>
        <w:t>EXT</w:t>
      </w:r>
      <w:r w:rsidRPr="00DD3126">
        <w:rPr>
          <w:sz w:val="24"/>
        </w:rPr>
        <w:t>先到时放弃剩余脉冲，脉冲先完成时立即跳段。</w:t>
      </w:r>
    </w:p>
    <w:p w14:paraId="778D73BC" w14:textId="77777777" w:rsidR="00DD3126" w:rsidRPr="00DD3126" w:rsidRDefault="00DD3126" w:rsidP="00DD3126">
      <w:pPr>
        <w:ind w:left="1140" w:firstLine="120"/>
        <w:rPr>
          <w:sz w:val="24"/>
        </w:rPr>
      </w:pPr>
      <w:r w:rsidRPr="00DD3126">
        <w:rPr>
          <w:sz w:val="24"/>
        </w:rPr>
        <w:t>外部中断输入应优先用于</w:t>
      </w:r>
      <w:r w:rsidRPr="00DD3126">
        <w:rPr>
          <w:sz w:val="24"/>
        </w:rPr>
        <w:t>EXT</w:t>
      </w:r>
      <w:r w:rsidRPr="00DD3126">
        <w:rPr>
          <w:sz w:val="24"/>
        </w:rPr>
        <w:t>，以避免普通</w:t>
      </w:r>
      <w:r w:rsidRPr="00DD3126">
        <w:rPr>
          <w:sz w:val="24"/>
        </w:rPr>
        <w:t>IO</w:t>
      </w:r>
      <w:r w:rsidRPr="00DD3126">
        <w:rPr>
          <w:sz w:val="24"/>
        </w:rPr>
        <w:t>映射周期造成响应延迟。</w:t>
      </w:r>
    </w:p>
    <w:p w14:paraId="089DF6A6" w14:textId="77777777" w:rsidR="00DD3126" w:rsidRDefault="00DD3126" w:rsidP="00DD3126">
      <w:pPr>
        <w:ind w:left="840"/>
        <w:rPr>
          <w:sz w:val="24"/>
        </w:rPr>
      </w:pPr>
      <w:r w:rsidRPr="00DD3126">
        <w:rPr>
          <w:sz w:val="24"/>
        </w:rPr>
        <w:t>多段路径应满足：</w:t>
      </w:r>
    </w:p>
    <w:p w14:paraId="6E5FE3C5" w14:textId="4A32A6E1" w:rsidR="00B2560C" w:rsidRPr="00DD3126" w:rsidRDefault="00B2560C" w:rsidP="00DD3126">
      <w:pPr>
        <w:ind w:left="840"/>
        <w:rPr>
          <w:rFonts w:hint="eastAsia"/>
          <w:sz w:val="24"/>
        </w:rPr>
      </w:pPr>
      <w:r>
        <w:rPr>
          <w:sz w:val="24"/>
        </w:rPr>
        <w:tab/>
      </w:r>
      <w:r w:rsidRPr="00B2560C">
        <w:rPr>
          <w:sz w:val="24"/>
        </w:rPr>
        <w:t>每段可独立设置有符号脉冲数量</w:t>
      </w:r>
    </w:p>
    <w:p w14:paraId="501E2FFD" w14:textId="6D5B9C10" w:rsidR="009E4D57" w:rsidRDefault="00B2560C" w:rsidP="009E4D57">
      <w:pPr>
        <w:ind w:left="840"/>
        <w:rPr>
          <w:sz w:val="24"/>
        </w:rPr>
      </w:pPr>
      <w:r>
        <w:rPr>
          <w:sz w:val="24"/>
        </w:rPr>
        <w:tab/>
      </w:r>
      <w:r w:rsidRPr="00B2560C">
        <w:rPr>
          <w:sz w:val="24"/>
        </w:rPr>
        <w:t>每段可独立设置目标频率</w:t>
      </w:r>
    </w:p>
    <w:p w14:paraId="76F503F1" w14:textId="1E0F2B6B" w:rsidR="00B2560C" w:rsidRDefault="00B2560C" w:rsidP="009E4D57">
      <w:pPr>
        <w:ind w:left="840"/>
        <w:rPr>
          <w:sz w:val="24"/>
        </w:rPr>
      </w:pPr>
      <w:r>
        <w:rPr>
          <w:sz w:val="24"/>
        </w:rPr>
        <w:tab/>
      </w:r>
      <w:r w:rsidRPr="00B2560C">
        <w:rPr>
          <w:sz w:val="24"/>
        </w:rPr>
        <w:t>段起止频率由</w:t>
      </w:r>
      <w:r w:rsidRPr="00B2560C">
        <w:rPr>
          <w:sz w:val="24"/>
        </w:rPr>
        <w:t>S2</w:t>
      </w:r>
      <w:r w:rsidRPr="00B2560C">
        <w:rPr>
          <w:sz w:val="24"/>
        </w:rPr>
        <w:t>和相邻段目标频率自动推导，不要求每段显式配置</w:t>
      </w:r>
    </w:p>
    <w:p w14:paraId="7CCDEED8" w14:textId="5105A8F8" w:rsidR="00B2560C" w:rsidRPr="00B2560C" w:rsidRDefault="00B2560C" w:rsidP="009E4D57">
      <w:pPr>
        <w:ind w:left="840"/>
        <w:rPr>
          <w:sz w:val="24"/>
        </w:rPr>
      </w:pPr>
      <w:r>
        <w:rPr>
          <w:sz w:val="24"/>
        </w:rPr>
        <w:tab/>
      </w:r>
      <w:r w:rsidRPr="00B2560C">
        <w:rPr>
          <w:sz w:val="24"/>
        </w:rPr>
        <w:t>同方向连续段允许不停顿变频</w:t>
      </w:r>
    </w:p>
    <w:p w14:paraId="7097BE92" w14:textId="0B68A081" w:rsidR="00B2560C" w:rsidRDefault="00B2560C" w:rsidP="009E4D57">
      <w:pPr>
        <w:ind w:left="840"/>
        <w:rPr>
          <w:sz w:val="24"/>
        </w:rPr>
      </w:pPr>
      <w:r>
        <w:rPr>
          <w:sz w:val="24"/>
        </w:rPr>
        <w:tab/>
      </w:r>
      <w:r w:rsidRPr="00B2560C">
        <w:rPr>
          <w:sz w:val="24"/>
        </w:rPr>
        <w:t>反方向段切换前必须减速停止</w:t>
      </w:r>
    </w:p>
    <w:p w14:paraId="409A8795" w14:textId="19EC8E97" w:rsidR="00B2560C" w:rsidRPr="00B2560C" w:rsidRDefault="00B2560C" w:rsidP="009E4D57">
      <w:pPr>
        <w:ind w:left="840"/>
        <w:rPr>
          <w:sz w:val="24"/>
        </w:rPr>
      </w:pPr>
      <w:r>
        <w:rPr>
          <w:sz w:val="24"/>
        </w:rPr>
        <w:tab/>
      </w:r>
      <w:r w:rsidRPr="00B2560C">
        <w:rPr>
          <w:sz w:val="24"/>
        </w:rPr>
        <w:t>支持当前段完成后执行下一段</w:t>
      </w:r>
    </w:p>
    <w:p w14:paraId="3F919512" w14:textId="757A6611" w:rsidR="00B2560C" w:rsidRDefault="00B2560C" w:rsidP="009E4D57">
      <w:pPr>
        <w:ind w:left="840"/>
        <w:rPr>
          <w:sz w:val="24"/>
        </w:rPr>
      </w:pPr>
      <w:r>
        <w:rPr>
          <w:sz w:val="24"/>
        </w:rPr>
        <w:tab/>
      </w:r>
      <w:r w:rsidRPr="00B2560C">
        <w:rPr>
          <w:sz w:val="24"/>
        </w:rPr>
        <w:t>支持等待指定时间及</w:t>
      </w:r>
      <w:r w:rsidRPr="00B2560C">
        <w:rPr>
          <w:sz w:val="24"/>
        </w:rPr>
        <w:t>ACT</w:t>
      </w:r>
      <w:r w:rsidRPr="00B2560C">
        <w:rPr>
          <w:sz w:val="24"/>
        </w:rPr>
        <w:t>指定时间后跳段</w:t>
      </w:r>
    </w:p>
    <w:p w14:paraId="09C1A5C3" w14:textId="3FE43B32" w:rsidR="00B2560C" w:rsidRDefault="00B2560C" w:rsidP="009E4D57">
      <w:pPr>
        <w:ind w:left="840"/>
        <w:rPr>
          <w:sz w:val="24"/>
        </w:rPr>
      </w:pPr>
      <w:r>
        <w:rPr>
          <w:sz w:val="24"/>
        </w:rPr>
        <w:tab/>
      </w:r>
      <w:r w:rsidRPr="00B2560C">
        <w:rPr>
          <w:sz w:val="24"/>
        </w:rPr>
        <w:t>支持等待指定输入点、</w:t>
      </w:r>
      <w:r w:rsidRPr="00B2560C">
        <w:rPr>
          <w:sz w:val="24"/>
        </w:rPr>
        <w:t>EXT</w:t>
      </w:r>
      <w:r w:rsidRPr="00B2560C">
        <w:rPr>
          <w:sz w:val="24"/>
        </w:rPr>
        <w:t>立即跳段及输入有效或本段完成</w:t>
      </w:r>
    </w:p>
    <w:p w14:paraId="772AFF05" w14:textId="27C41C82" w:rsidR="00B2560C" w:rsidRDefault="00B2560C" w:rsidP="009E4D57">
      <w:pPr>
        <w:ind w:left="840"/>
        <w:rPr>
          <w:sz w:val="24"/>
        </w:rPr>
      </w:pPr>
      <w:r>
        <w:rPr>
          <w:sz w:val="24"/>
        </w:rPr>
        <w:tab/>
      </w:r>
      <w:r w:rsidRPr="00B2560C">
        <w:rPr>
          <w:sz w:val="24"/>
        </w:rPr>
        <w:t>支持指定下一段；跳转值为</w:t>
      </w:r>
      <w:r w:rsidRPr="00B2560C">
        <w:rPr>
          <w:sz w:val="24"/>
        </w:rPr>
        <w:t>0</w:t>
      </w:r>
      <w:r w:rsidRPr="00B2560C">
        <w:rPr>
          <w:sz w:val="24"/>
        </w:rPr>
        <w:t>时顺序执行，最后一段为</w:t>
      </w:r>
      <w:r w:rsidRPr="00B2560C">
        <w:rPr>
          <w:sz w:val="24"/>
        </w:rPr>
        <w:t>0</w:t>
      </w:r>
      <w:r w:rsidRPr="00B2560C">
        <w:rPr>
          <w:sz w:val="24"/>
        </w:rPr>
        <w:t>时结束</w:t>
      </w:r>
    </w:p>
    <w:p w14:paraId="48E35A5B" w14:textId="2870D072" w:rsidR="00B2560C" w:rsidRDefault="00B2560C" w:rsidP="009E4D57">
      <w:pPr>
        <w:ind w:left="840"/>
        <w:rPr>
          <w:sz w:val="24"/>
        </w:rPr>
      </w:pPr>
      <w:r>
        <w:rPr>
          <w:sz w:val="24"/>
        </w:rPr>
        <w:tab/>
      </w:r>
      <w:r w:rsidRPr="00B2560C">
        <w:rPr>
          <w:sz w:val="24"/>
        </w:rPr>
        <w:t>不设置独立有限循环次数字段；有限循环由寄存器、计数器和动态下</w:t>
      </w:r>
      <w:r w:rsidRPr="00B2560C">
        <w:rPr>
          <w:sz w:val="24"/>
        </w:rPr>
        <w:lastRenderedPageBreak/>
        <w:t>一段实现</w:t>
      </w:r>
    </w:p>
    <w:p w14:paraId="197DE7F0" w14:textId="35102A0A" w:rsidR="00B2560C" w:rsidRDefault="00B2560C" w:rsidP="009E4D57">
      <w:pPr>
        <w:ind w:left="840"/>
        <w:rPr>
          <w:rFonts w:hint="eastAsia"/>
          <w:sz w:val="24"/>
        </w:rPr>
      </w:pPr>
      <w:r>
        <w:rPr>
          <w:sz w:val="24"/>
        </w:rPr>
        <w:tab/>
      </w:r>
      <w:r w:rsidRPr="00B2560C">
        <w:rPr>
          <w:sz w:val="24"/>
        </w:rPr>
        <w:t>支持从指定段号开始；跳转到自身表示有意无限循环</w:t>
      </w:r>
    </w:p>
    <w:p w14:paraId="09C25AE7" w14:textId="2D84AFBD" w:rsidR="00B2560C" w:rsidRDefault="00B2560C" w:rsidP="009E4D57">
      <w:pPr>
        <w:ind w:left="840"/>
        <w:rPr>
          <w:sz w:val="24"/>
        </w:rPr>
      </w:pPr>
      <w:r>
        <w:rPr>
          <w:sz w:val="24"/>
        </w:rPr>
        <w:tab/>
      </w:r>
      <w:r w:rsidRPr="00B2560C">
        <w:rPr>
          <w:sz w:val="24"/>
        </w:rPr>
        <w:t>每个实际完成或被条件切换的段均产生带轴号、段号和原因的段事件</w:t>
      </w:r>
    </w:p>
    <w:p w14:paraId="40EA8390" w14:textId="7D6F3237" w:rsidR="00B2560C" w:rsidRDefault="00B2560C" w:rsidP="009E4D57">
      <w:pPr>
        <w:ind w:left="840"/>
        <w:rPr>
          <w:sz w:val="24"/>
        </w:rPr>
      </w:pPr>
      <w:r>
        <w:rPr>
          <w:sz w:val="24"/>
        </w:rPr>
        <w:tab/>
      </w:r>
      <w:r w:rsidRPr="00B2560C">
        <w:rPr>
          <w:sz w:val="24"/>
        </w:rPr>
        <w:t>最后一段使用等待类条件时保持</w:t>
      </w:r>
      <w:r w:rsidRPr="00B2560C">
        <w:rPr>
          <w:sz w:val="24"/>
        </w:rPr>
        <w:t>WAIT/</w:t>
      </w:r>
      <w:r w:rsidRPr="00B2560C">
        <w:rPr>
          <w:sz w:val="24"/>
        </w:rPr>
        <w:t>运行状态，直到条件成立或</w:t>
      </w:r>
      <w:r w:rsidRPr="00B2560C">
        <w:rPr>
          <w:sz w:val="24"/>
        </w:rPr>
        <w:t>STOP</w:t>
      </w:r>
      <w:r w:rsidRPr="00B2560C">
        <w:rPr>
          <w:sz w:val="24"/>
        </w:rPr>
        <w:t>，不得静默结束</w:t>
      </w:r>
    </w:p>
    <w:p w14:paraId="14D21BFE" w14:textId="77777777" w:rsidR="00406505" w:rsidRDefault="00406505" w:rsidP="009E4D57">
      <w:pPr>
        <w:ind w:left="840"/>
        <w:rPr>
          <w:rFonts w:hint="eastAsia"/>
          <w:sz w:val="24"/>
        </w:rPr>
      </w:pPr>
    </w:p>
    <w:p w14:paraId="40BB23BA" w14:textId="4D9C3F98" w:rsidR="00406505" w:rsidRPr="009E4D57" w:rsidRDefault="00406505" w:rsidP="009E4D57">
      <w:pPr>
        <w:ind w:left="840"/>
        <w:rPr>
          <w:rFonts w:hint="eastAsia"/>
          <w:sz w:val="24"/>
        </w:rPr>
      </w:pPr>
      <w:r w:rsidRPr="00406505">
        <w:rPr>
          <w:sz w:val="24"/>
        </w:rPr>
        <w:t>运行期间，当前段目标频率修改应按信捷语义立即生效。除当前段目标频率外，</w:t>
      </w:r>
      <w:r w:rsidRPr="00406505">
        <w:rPr>
          <w:sz w:val="24"/>
        </w:rPr>
        <w:t>S0</w:t>
      </w:r>
      <w:r w:rsidRPr="00406505">
        <w:rPr>
          <w:sz w:val="24"/>
        </w:rPr>
        <w:t>、</w:t>
      </w:r>
      <w:r w:rsidRPr="00406505">
        <w:rPr>
          <w:sz w:val="24"/>
        </w:rPr>
        <w:t>S1</w:t>
      </w:r>
      <w:r w:rsidRPr="00406505">
        <w:rPr>
          <w:sz w:val="24"/>
        </w:rPr>
        <w:t>、</w:t>
      </w:r>
      <w:r w:rsidRPr="00406505">
        <w:rPr>
          <w:sz w:val="24"/>
        </w:rPr>
        <w:t>S2</w:t>
      </w:r>
      <w:r w:rsidRPr="00406505">
        <w:rPr>
          <w:sz w:val="24"/>
        </w:rPr>
        <w:t>及公共配置参数的修改不得改变当前任务；新配置在下一次成功提交并启动时生效。等待信号、外部触发及动态引用变量仍按规定时机实时读取。</w:t>
      </w:r>
    </w:p>
    <w:p w14:paraId="6DC3E44D" w14:textId="1722D534" w:rsidR="009B5A0E" w:rsidRDefault="009B5A0E">
      <w:pPr>
        <w:numPr>
          <w:ilvl w:val="0"/>
          <w:numId w:val="3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加减速与段内变频</w:t>
      </w:r>
    </w:p>
    <w:p w14:paraId="2C1DF41A" w14:textId="77777777" w:rsidR="00A45B7D" w:rsidRPr="00A45B7D" w:rsidRDefault="00A45B7D" w:rsidP="00A45B7D">
      <w:pPr>
        <w:ind w:left="840"/>
        <w:rPr>
          <w:sz w:val="24"/>
        </w:rPr>
      </w:pPr>
      <w:r w:rsidRPr="00A45B7D">
        <w:rPr>
          <w:sz w:val="24"/>
        </w:rPr>
        <w:t>系统应支持：</w:t>
      </w:r>
    </w:p>
    <w:p w14:paraId="0206CAB4" w14:textId="07EC4BAC" w:rsidR="00A45B7D" w:rsidRPr="00A45B7D" w:rsidRDefault="00A45B7D" w:rsidP="00A45B7D">
      <w:pPr>
        <w:ind w:left="1140" w:firstLine="120"/>
        <w:rPr>
          <w:sz w:val="24"/>
        </w:rPr>
      </w:pPr>
      <w:r w:rsidRPr="00A45B7D">
        <w:rPr>
          <w:sz w:val="24"/>
        </w:rPr>
        <w:t>无加减速</w:t>
      </w:r>
      <w:r>
        <w:rPr>
          <w:rFonts w:hint="eastAsia"/>
          <w:sz w:val="24"/>
        </w:rPr>
        <w:t>，</w:t>
      </w:r>
      <w:r w:rsidRPr="00A45B7D">
        <w:rPr>
          <w:sz w:val="24"/>
        </w:rPr>
        <w:t>直线或梯形加减速</w:t>
      </w:r>
      <w:r>
        <w:rPr>
          <w:rFonts w:hint="eastAsia"/>
          <w:sz w:val="24"/>
        </w:rPr>
        <w:t>，</w:t>
      </w:r>
      <w:r w:rsidRPr="00A45B7D">
        <w:rPr>
          <w:sz w:val="24"/>
        </w:rPr>
        <w:t>S</w:t>
      </w:r>
      <w:r w:rsidRPr="00A45B7D">
        <w:rPr>
          <w:sz w:val="24"/>
        </w:rPr>
        <w:t>形加减速</w:t>
      </w:r>
      <w:r>
        <w:rPr>
          <w:rFonts w:hint="eastAsia"/>
          <w:sz w:val="24"/>
        </w:rPr>
        <w:t>，</w:t>
      </w:r>
      <w:r w:rsidRPr="00A45B7D">
        <w:rPr>
          <w:sz w:val="24"/>
        </w:rPr>
        <w:t>正弦曲线加减速。</w:t>
      </w:r>
    </w:p>
    <w:p w14:paraId="599B0952" w14:textId="77777777" w:rsidR="00A45B7D" w:rsidRPr="00A45B7D" w:rsidRDefault="00A45B7D" w:rsidP="00A45B7D">
      <w:pPr>
        <w:ind w:left="840"/>
        <w:rPr>
          <w:sz w:val="24"/>
        </w:rPr>
      </w:pPr>
      <w:r w:rsidRPr="00A45B7D">
        <w:rPr>
          <w:sz w:val="24"/>
        </w:rPr>
        <w:t>加减速应满足以下规则：</w:t>
      </w:r>
    </w:p>
    <w:p w14:paraId="2BC175E5" w14:textId="77777777" w:rsidR="00A45B7D" w:rsidRPr="00A45B7D" w:rsidRDefault="00A45B7D" w:rsidP="00A45B7D">
      <w:pPr>
        <w:numPr>
          <w:ilvl w:val="0"/>
          <w:numId w:val="13"/>
        </w:numPr>
        <w:tabs>
          <w:tab w:val="num" w:pos="720"/>
        </w:tabs>
        <w:rPr>
          <w:sz w:val="24"/>
        </w:rPr>
      </w:pPr>
      <w:r w:rsidRPr="00A45B7D">
        <w:rPr>
          <w:sz w:val="24"/>
        </w:rPr>
        <w:t>起始频率、目标频率和结束频率不得超过最高频率。</w:t>
      </w:r>
    </w:p>
    <w:p w14:paraId="37D49A46" w14:textId="77777777" w:rsidR="00A45B7D" w:rsidRPr="00A45B7D" w:rsidRDefault="00A45B7D" w:rsidP="00A45B7D">
      <w:pPr>
        <w:numPr>
          <w:ilvl w:val="0"/>
          <w:numId w:val="13"/>
        </w:numPr>
        <w:tabs>
          <w:tab w:val="num" w:pos="720"/>
        </w:tabs>
        <w:rPr>
          <w:sz w:val="24"/>
        </w:rPr>
      </w:pPr>
      <w:r w:rsidRPr="00A45B7D">
        <w:rPr>
          <w:sz w:val="24"/>
        </w:rPr>
        <w:t>目标频率超限时应拒绝启动，不得静默截断。</w:t>
      </w:r>
    </w:p>
    <w:p w14:paraId="722F3F3A" w14:textId="77777777" w:rsidR="00A45B7D" w:rsidRPr="00A45B7D" w:rsidRDefault="00A45B7D" w:rsidP="00A45B7D">
      <w:pPr>
        <w:numPr>
          <w:ilvl w:val="0"/>
          <w:numId w:val="13"/>
        </w:numPr>
        <w:tabs>
          <w:tab w:val="num" w:pos="720"/>
        </w:tabs>
        <w:rPr>
          <w:sz w:val="24"/>
        </w:rPr>
      </w:pPr>
      <w:r w:rsidRPr="00A45B7D">
        <w:rPr>
          <w:sz w:val="24"/>
        </w:rPr>
        <w:t>加减速距离不足时，应自动生成三角或短距离曲线。</w:t>
      </w:r>
    </w:p>
    <w:p w14:paraId="19997F12" w14:textId="77777777" w:rsidR="00A45B7D" w:rsidRPr="00A45B7D" w:rsidRDefault="00A45B7D" w:rsidP="00A45B7D">
      <w:pPr>
        <w:numPr>
          <w:ilvl w:val="0"/>
          <w:numId w:val="13"/>
        </w:numPr>
        <w:tabs>
          <w:tab w:val="num" w:pos="720"/>
        </w:tabs>
        <w:rPr>
          <w:sz w:val="24"/>
        </w:rPr>
      </w:pPr>
      <w:r w:rsidRPr="00A45B7D">
        <w:rPr>
          <w:sz w:val="24"/>
        </w:rPr>
        <w:t>无法在指定脉冲数量内满足起止频率和曲线约束时，应报告参数冲突。</w:t>
      </w:r>
    </w:p>
    <w:p w14:paraId="30AC97B4" w14:textId="77777777" w:rsidR="00A45B7D" w:rsidRPr="00A45B7D" w:rsidRDefault="00A45B7D" w:rsidP="00A45B7D">
      <w:pPr>
        <w:numPr>
          <w:ilvl w:val="0"/>
          <w:numId w:val="13"/>
        </w:numPr>
        <w:tabs>
          <w:tab w:val="num" w:pos="720"/>
        </w:tabs>
        <w:rPr>
          <w:sz w:val="24"/>
        </w:rPr>
      </w:pPr>
      <w:r w:rsidRPr="00A45B7D">
        <w:rPr>
          <w:sz w:val="24"/>
        </w:rPr>
        <w:t>加减速过程中必须保证最终脉冲数量准确。</w:t>
      </w:r>
    </w:p>
    <w:p w14:paraId="684496C6" w14:textId="77777777" w:rsidR="00A45B7D" w:rsidRPr="00A45B7D" w:rsidRDefault="00A45B7D" w:rsidP="00A45B7D">
      <w:pPr>
        <w:numPr>
          <w:ilvl w:val="0"/>
          <w:numId w:val="13"/>
        </w:numPr>
        <w:tabs>
          <w:tab w:val="num" w:pos="720"/>
        </w:tabs>
        <w:rPr>
          <w:sz w:val="24"/>
        </w:rPr>
      </w:pPr>
      <w:r w:rsidRPr="00A45B7D">
        <w:rPr>
          <w:sz w:val="24"/>
        </w:rPr>
        <w:t>变频点应由脉冲位置和控制周期共同约束，不得只依赖</w:t>
      </w:r>
      <w:r w:rsidRPr="00A45B7D">
        <w:rPr>
          <w:sz w:val="24"/>
        </w:rPr>
        <w:t xml:space="preserve"> OS </w:t>
      </w:r>
      <w:r w:rsidRPr="00A45B7D">
        <w:rPr>
          <w:sz w:val="24"/>
        </w:rPr>
        <w:t>延时。</w:t>
      </w:r>
    </w:p>
    <w:p w14:paraId="2A592796" w14:textId="77777777" w:rsidR="00A45B7D" w:rsidRPr="00A45B7D" w:rsidRDefault="00A45B7D" w:rsidP="00A45B7D">
      <w:pPr>
        <w:numPr>
          <w:ilvl w:val="0"/>
          <w:numId w:val="13"/>
        </w:numPr>
        <w:tabs>
          <w:tab w:val="num" w:pos="720"/>
        </w:tabs>
        <w:rPr>
          <w:sz w:val="24"/>
        </w:rPr>
      </w:pPr>
      <w:r w:rsidRPr="00A45B7D">
        <w:rPr>
          <w:sz w:val="24"/>
        </w:rPr>
        <w:t>运行中修改目标频率时，应按照当前曲线平滑过渡。</w:t>
      </w:r>
    </w:p>
    <w:p w14:paraId="0275C4BB" w14:textId="3239B763" w:rsidR="009E4D57" w:rsidRDefault="00A45B7D" w:rsidP="00A45B7D">
      <w:pPr>
        <w:numPr>
          <w:ilvl w:val="0"/>
          <w:numId w:val="13"/>
        </w:numPr>
        <w:tabs>
          <w:tab w:val="num" w:pos="720"/>
        </w:tabs>
        <w:rPr>
          <w:sz w:val="24"/>
        </w:rPr>
      </w:pPr>
      <w:r w:rsidRPr="00A45B7D">
        <w:rPr>
          <w:sz w:val="24"/>
        </w:rPr>
        <w:t>反向前应减速至停止，切换方向并等待方向建立时间。</w:t>
      </w:r>
    </w:p>
    <w:p w14:paraId="2078625C" w14:textId="77777777" w:rsidR="00A45B7D" w:rsidRPr="00A45B7D" w:rsidRDefault="00A45B7D" w:rsidP="00A45B7D">
      <w:pPr>
        <w:ind w:left="1200"/>
        <w:rPr>
          <w:rFonts w:hint="eastAsia"/>
          <w:sz w:val="24"/>
        </w:rPr>
      </w:pPr>
    </w:p>
    <w:p w14:paraId="23CD7B2D" w14:textId="32395068" w:rsidR="009B5A0E" w:rsidRDefault="009B5A0E">
      <w:pPr>
        <w:numPr>
          <w:ilvl w:val="0"/>
          <w:numId w:val="3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运动控制</w:t>
      </w:r>
    </w:p>
    <w:p w14:paraId="31A6C844" w14:textId="25BBDE93" w:rsidR="009E4D57" w:rsidRDefault="00491068" w:rsidP="009E4D57">
      <w:pPr>
        <w:ind w:left="840"/>
        <w:rPr>
          <w:sz w:val="24"/>
        </w:rPr>
      </w:pPr>
      <w:r w:rsidRPr="00491068">
        <w:rPr>
          <w:sz w:val="24"/>
        </w:rPr>
        <w:t>系统至少应支持以下命令：</w:t>
      </w:r>
    </w:p>
    <w:tbl>
      <w:tblPr>
        <w:tblStyle w:val="a9"/>
        <w:tblW w:w="7456" w:type="dxa"/>
        <w:tblInd w:w="840" w:type="dxa"/>
        <w:tblLook w:val="04A0" w:firstRow="1" w:lastRow="0" w:firstColumn="1" w:lastColumn="0" w:noHBand="0" w:noVBand="1"/>
      </w:tblPr>
      <w:tblGrid>
        <w:gridCol w:w="2846"/>
        <w:gridCol w:w="4610"/>
      </w:tblGrid>
      <w:tr w:rsidR="00491068" w:rsidRPr="00B523B5" w14:paraId="77233A70" w14:textId="77777777" w:rsidTr="00B572D4">
        <w:tc>
          <w:tcPr>
            <w:tcW w:w="28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170228" w14:textId="77777777" w:rsidR="00491068" w:rsidRPr="00B523B5" w:rsidRDefault="00491068" w:rsidP="000E580B">
            <w:pPr>
              <w:rPr>
                <w:rFonts w:hint="eastAsia"/>
                <w:sz w:val="24"/>
              </w:rPr>
            </w:pPr>
            <w:r>
              <w:rPr>
                <w:rFonts w:eastAsia="黑体" w:hint="eastAsia"/>
                <w:b/>
                <w:bCs/>
                <w:sz w:val="24"/>
              </w:rPr>
              <w:t>命令</w:t>
            </w:r>
          </w:p>
        </w:tc>
        <w:tc>
          <w:tcPr>
            <w:tcW w:w="4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BAA39B" w14:textId="77777777" w:rsidR="00491068" w:rsidRPr="00B523B5" w:rsidRDefault="00491068" w:rsidP="000E580B">
            <w:pPr>
              <w:rPr>
                <w:rFonts w:hint="eastAsia"/>
                <w:sz w:val="24"/>
              </w:rPr>
            </w:pPr>
            <w:r>
              <w:rPr>
                <w:rFonts w:eastAsia="黑体" w:hint="eastAsia"/>
                <w:b/>
                <w:bCs/>
                <w:sz w:val="24"/>
              </w:rPr>
              <w:t>行为</w:t>
            </w:r>
          </w:p>
        </w:tc>
      </w:tr>
      <w:tr w:rsidR="00491068" w:rsidRPr="00B523B5" w14:paraId="156E6600" w14:textId="77777777" w:rsidTr="00B572D4">
        <w:tc>
          <w:tcPr>
            <w:tcW w:w="28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85BF52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START</w:t>
            </w:r>
          </w:p>
        </w:tc>
        <w:tc>
          <w:tcPr>
            <w:tcW w:w="46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095E2B" w14:textId="77777777" w:rsidR="00491068" w:rsidRPr="00B523B5" w:rsidRDefault="00491068" w:rsidP="000E580B">
            <w:pPr>
              <w:rPr>
                <w:rFonts w:hint="eastAsia"/>
                <w:sz w:val="24"/>
              </w:rPr>
            </w:pPr>
            <w:r w:rsidRPr="007C32DE">
              <w:rPr>
                <w:sz w:val="24"/>
              </w:rPr>
              <w:t>校验并启动任务</w:t>
            </w:r>
          </w:p>
        </w:tc>
      </w:tr>
      <w:tr w:rsidR="00491068" w:rsidRPr="00B523B5" w14:paraId="1D9FB3E2" w14:textId="77777777" w:rsidTr="00B572D4"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BC153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STOP_DECEL</w:t>
            </w:r>
          </w:p>
        </w:tc>
        <w:tc>
          <w:tcPr>
            <w:tcW w:w="4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47740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按减速曲线停止</w:t>
            </w:r>
          </w:p>
        </w:tc>
      </w:tr>
      <w:tr w:rsidR="00491068" w:rsidRPr="00B523B5" w14:paraId="6AB32523" w14:textId="77777777" w:rsidTr="00B572D4"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4B295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STOP_IMMEDIATE</w:t>
            </w:r>
          </w:p>
        </w:tc>
        <w:tc>
          <w:tcPr>
            <w:tcW w:w="4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3AA90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完成本次有效脉冲后关闭输出</w:t>
            </w:r>
          </w:p>
        </w:tc>
      </w:tr>
      <w:tr w:rsidR="00491068" w:rsidRPr="00B523B5" w14:paraId="089E96B5" w14:textId="77777777" w:rsidTr="00B572D4"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48CD9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PAUSE</w:t>
            </w:r>
          </w:p>
        </w:tc>
        <w:tc>
          <w:tcPr>
            <w:tcW w:w="4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C5891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减速暂停并保存剩余路径</w:t>
            </w:r>
          </w:p>
        </w:tc>
      </w:tr>
      <w:tr w:rsidR="00491068" w:rsidRPr="00B523B5" w14:paraId="2063B5C2" w14:textId="77777777" w:rsidTr="00B572D4"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86409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RESUME</w:t>
            </w:r>
          </w:p>
        </w:tc>
        <w:tc>
          <w:tcPr>
            <w:tcW w:w="4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295A5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从暂停状态继续</w:t>
            </w:r>
          </w:p>
        </w:tc>
      </w:tr>
      <w:tr w:rsidR="00491068" w:rsidRPr="00B523B5" w14:paraId="69141624" w14:textId="77777777" w:rsidTr="00B572D4"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08CA6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SET_POSITION</w:t>
            </w:r>
          </w:p>
        </w:tc>
        <w:tc>
          <w:tcPr>
            <w:tcW w:w="4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0867C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设置逻辑当前位置</w:t>
            </w:r>
          </w:p>
        </w:tc>
      </w:tr>
      <w:tr w:rsidR="00491068" w:rsidRPr="00B523B5" w14:paraId="6467F1C8" w14:textId="77777777" w:rsidTr="00B572D4"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24DC7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CLEAR_POSITION</w:t>
            </w:r>
          </w:p>
        </w:tc>
        <w:tc>
          <w:tcPr>
            <w:tcW w:w="4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E97F1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逻辑当前位置清零</w:t>
            </w:r>
          </w:p>
        </w:tc>
      </w:tr>
      <w:tr w:rsidR="00491068" w:rsidRPr="00B523B5" w14:paraId="66E5BC83" w14:textId="77777777" w:rsidTr="00B572D4"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381D1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CLEAR_TOTAL</w:t>
            </w:r>
          </w:p>
        </w:tc>
        <w:tc>
          <w:tcPr>
            <w:tcW w:w="4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7E194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累计脉冲数清零</w:t>
            </w:r>
          </w:p>
        </w:tc>
      </w:tr>
      <w:tr w:rsidR="00491068" w:rsidRPr="00B523B5" w14:paraId="0443512B" w14:textId="77777777" w:rsidTr="00B572D4"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DE4F4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SAVE_CONFIG</w:t>
            </w:r>
          </w:p>
        </w:tc>
        <w:tc>
          <w:tcPr>
            <w:tcW w:w="4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525AD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保存稳定配置</w:t>
            </w:r>
          </w:p>
        </w:tc>
      </w:tr>
      <w:tr w:rsidR="00491068" w:rsidRPr="00B523B5" w14:paraId="64AFC0DE" w14:textId="77777777" w:rsidTr="00B572D4"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D80B7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LOAD_CONFIG</w:t>
            </w:r>
          </w:p>
        </w:tc>
        <w:tc>
          <w:tcPr>
            <w:tcW w:w="4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FB8C2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加载已保存配置</w:t>
            </w:r>
          </w:p>
        </w:tc>
      </w:tr>
      <w:tr w:rsidR="00491068" w:rsidRPr="00B523B5" w14:paraId="2207EFDB" w14:textId="77777777" w:rsidTr="00B572D4"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6EF0C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RESET_ERROR</w:t>
            </w:r>
          </w:p>
        </w:tc>
        <w:tc>
          <w:tcPr>
            <w:tcW w:w="4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D7680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清除可恢复错误</w:t>
            </w:r>
          </w:p>
        </w:tc>
      </w:tr>
      <w:tr w:rsidR="00491068" w:rsidRPr="00B523B5" w14:paraId="3CD97D0D" w14:textId="77777777" w:rsidTr="00B572D4">
        <w:tc>
          <w:tcPr>
            <w:tcW w:w="28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8978DB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SELF_TEST</w:t>
            </w:r>
          </w:p>
        </w:tc>
        <w:tc>
          <w:tcPr>
            <w:tcW w:w="4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EE2A4C" w14:textId="77777777" w:rsidR="00491068" w:rsidRPr="00B523B5" w:rsidRDefault="00491068" w:rsidP="000E580B">
            <w:pPr>
              <w:rPr>
                <w:sz w:val="24"/>
              </w:rPr>
            </w:pPr>
            <w:r w:rsidRPr="007C32DE">
              <w:rPr>
                <w:sz w:val="24"/>
              </w:rPr>
              <w:t>执行内部自测</w:t>
            </w:r>
          </w:p>
        </w:tc>
      </w:tr>
    </w:tbl>
    <w:p w14:paraId="0F2DCC94" w14:textId="0C1504A0" w:rsidR="00A7015F" w:rsidRPr="00A7015F" w:rsidRDefault="00A7015F" w:rsidP="00A7015F">
      <w:pPr>
        <w:pStyle w:val="aa"/>
        <w:rPr>
          <w:rFonts w:hint="eastAsia"/>
        </w:rPr>
      </w:pPr>
      <w:r>
        <w:rPr>
          <w:rFonts w:hint="eastAsia"/>
        </w:rPr>
        <w:t>表</w:t>
      </w:r>
      <w:r>
        <w:rPr>
          <w:rFonts w:hint="eastAsia"/>
        </w:rPr>
        <w:t xml:space="preserve"> 2-4</w:t>
      </w:r>
    </w:p>
    <w:p w14:paraId="5F406822" w14:textId="292BC4E8" w:rsidR="00491068" w:rsidRPr="00491068" w:rsidRDefault="00491068" w:rsidP="00491068">
      <w:pPr>
        <w:ind w:left="840"/>
        <w:rPr>
          <w:sz w:val="24"/>
        </w:rPr>
      </w:pPr>
      <w:r w:rsidRPr="00491068">
        <w:rPr>
          <w:sz w:val="24"/>
        </w:rPr>
        <w:t>命令边界行为：</w:t>
      </w:r>
    </w:p>
    <w:p w14:paraId="44E7C5E1" w14:textId="77777777" w:rsidR="00491068" w:rsidRPr="00491068" w:rsidRDefault="00491068" w:rsidP="00491068">
      <w:pPr>
        <w:ind w:left="1140" w:firstLine="120"/>
        <w:rPr>
          <w:sz w:val="24"/>
        </w:rPr>
      </w:pPr>
      <w:r w:rsidRPr="00491068">
        <w:rPr>
          <w:sz w:val="24"/>
        </w:rPr>
        <w:t xml:space="preserve">IDLE </w:t>
      </w:r>
      <w:r w:rsidRPr="00491068">
        <w:rPr>
          <w:sz w:val="24"/>
        </w:rPr>
        <w:t>状态收到</w:t>
      </w:r>
      <w:r w:rsidRPr="00491068">
        <w:rPr>
          <w:sz w:val="24"/>
        </w:rPr>
        <w:t xml:space="preserve"> START </w:t>
      </w:r>
      <w:r w:rsidRPr="00491068">
        <w:rPr>
          <w:sz w:val="24"/>
        </w:rPr>
        <w:t>时，校验通过后接受。</w:t>
      </w:r>
    </w:p>
    <w:p w14:paraId="0A9F274D" w14:textId="77777777" w:rsidR="00491068" w:rsidRPr="00491068" w:rsidRDefault="00491068" w:rsidP="00491068">
      <w:pPr>
        <w:ind w:left="840" w:firstLine="420"/>
        <w:rPr>
          <w:sz w:val="24"/>
        </w:rPr>
      </w:pPr>
      <w:r w:rsidRPr="00491068">
        <w:rPr>
          <w:sz w:val="24"/>
        </w:rPr>
        <w:lastRenderedPageBreak/>
        <w:t>运行、减速、等待或暂停状态再次收到</w:t>
      </w:r>
      <w:r w:rsidRPr="00491068">
        <w:rPr>
          <w:sz w:val="24"/>
        </w:rPr>
        <w:t xml:space="preserve"> START </w:t>
      </w:r>
      <w:r w:rsidRPr="00491068">
        <w:rPr>
          <w:sz w:val="24"/>
        </w:rPr>
        <w:t>时拒绝执行，不重启任务，也不要求返回</w:t>
      </w:r>
      <w:r w:rsidRPr="00491068">
        <w:rPr>
          <w:sz w:val="24"/>
        </w:rPr>
        <w:t>BUSY</w:t>
      </w:r>
      <w:r w:rsidRPr="00491068">
        <w:rPr>
          <w:sz w:val="24"/>
        </w:rPr>
        <w:t>。</w:t>
      </w:r>
    </w:p>
    <w:p w14:paraId="16B3714B" w14:textId="77777777" w:rsidR="00491068" w:rsidRPr="00491068" w:rsidRDefault="00491068" w:rsidP="00491068">
      <w:pPr>
        <w:ind w:left="1140" w:firstLine="120"/>
        <w:rPr>
          <w:sz w:val="24"/>
        </w:rPr>
      </w:pPr>
      <w:r w:rsidRPr="00491068">
        <w:rPr>
          <w:sz w:val="24"/>
        </w:rPr>
        <w:t xml:space="preserve">ERROR </w:t>
      </w:r>
      <w:r w:rsidRPr="00491068">
        <w:rPr>
          <w:sz w:val="24"/>
        </w:rPr>
        <w:t>状态收到</w:t>
      </w:r>
      <w:r w:rsidRPr="00491068">
        <w:rPr>
          <w:sz w:val="24"/>
        </w:rPr>
        <w:t xml:space="preserve"> START </w:t>
      </w:r>
      <w:r w:rsidRPr="00491068">
        <w:rPr>
          <w:sz w:val="24"/>
        </w:rPr>
        <w:t>时，应拒绝执行，必须先清除错误。</w:t>
      </w:r>
    </w:p>
    <w:p w14:paraId="7D0E062F" w14:textId="77777777" w:rsidR="00491068" w:rsidRPr="00491068" w:rsidRDefault="00491068" w:rsidP="00491068">
      <w:pPr>
        <w:ind w:left="1020" w:firstLine="240"/>
        <w:rPr>
          <w:sz w:val="24"/>
        </w:rPr>
      </w:pPr>
      <w:r w:rsidRPr="00491068">
        <w:rPr>
          <w:sz w:val="24"/>
        </w:rPr>
        <w:t>相同命令序号重复到达时，应返回上次结果，不得重复执行运动。</w:t>
      </w:r>
    </w:p>
    <w:p w14:paraId="1E104544" w14:textId="77777777" w:rsidR="00491068" w:rsidRPr="00491068" w:rsidRDefault="00491068" w:rsidP="00491068">
      <w:pPr>
        <w:ind w:left="840" w:firstLine="420"/>
        <w:rPr>
          <w:sz w:val="24"/>
        </w:rPr>
      </w:pPr>
      <w:r w:rsidRPr="00491068">
        <w:rPr>
          <w:sz w:val="24"/>
        </w:rPr>
        <w:t>多次</w:t>
      </w:r>
      <w:r w:rsidRPr="00491068">
        <w:rPr>
          <w:sz w:val="24"/>
        </w:rPr>
        <w:t xml:space="preserve"> STOP_IMMEDIATE </w:t>
      </w:r>
      <w:r w:rsidRPr="00491068">
        <w:rPr>
          <w:sz w:val="24"/>
        </w:rPr>
        <w:t>应按幂等命令处理。</w:t>
      </w:r>
    </w:p>
    <w:p w14:paraId="713E15D8" w14:textId="77777777" w:rsidR="00491068" w:rsidRPr="00491068" w:rsidRDefault="00491068" w:rsidP="00491068">
      <w:pPr>
        <w:ind w:left="840" w:firstLine="420"/>
        <w:rPr>
          <w:sz w:val="24"/>
        </w:rPr>
      </w:pPr>
      <w:r w:rsidRPr="00491068">
        <w:rPr>
          <w:sz w:val="24"/>
        </w:rPr>
        <w:t>CLEAR_POSITION</w:t>
      </w:r>
      <w:r w:rsidRPr="00491068">
        <w:rPr>
          <w:sz w:val="24"/>
        </w:rPr>
        <w:t>、</w:t>
      </w:r>
      <w:r w:rsidRPr="00491068">
        <w:rPr>
          <w:sz w:val="24"/>
        </w:rPr>
        <w:t xml:space="preserve">SET_POSITION </w:t>
      </w:r>
      <w:r w:rsidRPr="00491068">
        <w:rPr>
          <w:sz w:val="24"/>
        </w:rPr>
        <w:t>和</w:t>
      </w:r>
      <w:r w:rsidRPr="00491068">
        <w:rPr>
          <w:sz w:val="24"/>
        </w:rPr>
        <w:t xml:space="preserve"> CLEAR_TOTAL </w:t>
      </w:r>
      <w:r w:rsidRPr="00491068">
        <w:rPr>
          <w:sz w:val="24"/>
        </w:rPr>
        <w:t>在运行期间应被拒绝。</w:t>
      </w:r>
    </w:p>
    <w:p w14:paraId="29418EFB" w14:textId="72D0C63A" w:rsidR="00491068" w:rsidRPr="00491068" w:rsidRDefault="00491068" w:rsidP="00491068">
      <w:pPr>
        <w:ind w:left="1140" w:firstLine="120"/>
        <w:rPr>
          <w:rFonts w:hint="eastAsia"/>
          <w:sz w:val="24"/>
        </w:rPr>
      </w:pPr>
      <w:r w:rsidRPr="00491068">
        <w:rPr>
          <w:sz w:val="24"/>
        </w:rPr>
        <w:t>发生数值溢出时应报告错误，不得依赖整数回绕。</w:t>
      </w:r>
    </w:p>
    <w:p w14:paraId="1CB7E04A" w14:textId="2D4BDFC3" w:rsidR="009B5A0E" w:rsidRDefault="009B5A0E">
      <w:pPr>
        <w:numPr>
          <w:ilvl w:val="0"/>
          <w:numId w:val="3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参数与累计数据保存</w:t>
      </w:r>
    </w:p>
    <w:p w14:paraId="5947851D" w14:textId="77777777" w:rsidR="00103FA7" w:rsidRPr="00103FA7" w:rsidRDefault="00103FA7" w:rsidP="00103FA7">
      <w:pPr>
        <w:ind w:left="840"/>
        <w:rPr>
          <w:sz w:val="24"/>
        </w:rPr>
      </w:pPr>
      <w:r w:rsidRPr="00103FA7">
        <w:rPr>
          <w:sz w:val="24"/>
        </w:rPr>
        <w:t>需要保存：</w:t>
      </w:r>
    </w:p>
    <w:p w14:paraId="0EA182D2" w14:textId="14281E02" w:rsidR="00103FA7" w:rsidRPr="00103FA7" w:rsidRDefault="00103FA7" w:rsidP="001E5B5B">
      <w:pPr>
        <w:ind w:left="840" w:firstLine="420"/>
        <w:rPr>
          <w:sz w:val="24"/>
        </w:rPr>
      </w:pPr>
      <w:r w:rsidRPr="00103FA7">
        <w:rPr>
          <w:sz w:val="24"/>
        </w:rPr>
        <w:t>脉冲和方向输出点</w:t>
      </w:r>
      <w:r w:rsidR="00166C32">
        <w:rPr>
          <w:rFonts w:hint="eastAsia"/>
          <w:sz w:val="24"/>
        </w:rPr>
        <w:t>，</w:t>
      </w:r>
      <w:r w:rsidRPr="00103FA7">
        <w:rPr>
          <w:sz w:val="24"/>
        </w:rPr>
        <w:t>输出极性及方向建立时间</w:t>
      </w:r>
      <w:r w:rsidR="00166C32">
        <w:rPr>
          <w:rFonts w:hint="eastAsia"/>
          <w:sz w:val="24"/>
        </w:rPr>
        <w:t>，</w:t>
      </w:r>
      <w:r w:rsidRPr="00103FA7">
        <w:rPr>
          <w:sz w:val="24"/>
        </w:rPr>
        <w:t xml:space="preserve">S2 </w:t>
      </w:r>
      <w:r w:rsidRPr="00103FA7">
        <w:rPr>
          <w:sz w:val="24"/>
        </w:rPr>
        <w:t>参数套组</w:t>
      </w:r>
      <w:r w:rsidR="00166C32">
        <w:rPr>
          <w:rFonts w:hint="eastAsia"/>
          <w:sz w:val="24"/>
        </w:rPr>
        <w:t>，</w:t>
      </w:r>
      <w:r w:rsidRPr="00103FA7">
        <w:rPr>
          <w:sz w:val="24"/>
        </w:rPr>
        <w:t>默认运行和衔接模式</w:t>
      </w:r>
      <w:r w:rsidR="00166C32">
        <w:rPr>
          <w:rFonts w:hint="eastAsia"/>
          <w:sz w:val="24"/>
        </w:rPr>
        <w:t>，</w:t>
      </w:r>
      <w:r w:rsidRPr="00103FA7">
        <w:rPr>
          <w:sz w:val="24"/>
        </w:rPr>
        <w:t>累计脉冲数</w:t>
      </w:r>
      <w:r w:rsidR="00166C32">
        <w:rPr>
          <w:rFonts w:hint="eastAsia"/>
          <w:sz w:val="24"/>
        </w:rPr>
        <w:t>，</w:t>
      </w:r>
      <w:r w:rsidRPr="00103FA7">
        <w:rPr>
          <w:sz w:val="24"/>
        </w:rPr>
        <w:t>当前逻辑位置及有效标志。</w:t>
      </w:r>
    </w:p>
    <w:p w14:paraId="65246457" w14:textId="77777777" w:rsidR="00103FA7" w:rsidRPr="00103FA7" w:rsidRDefault="00103FA7" w:rsidP="00103FA7">
      <w:pPr>
        <w:ind w:left="840"/>
        <w:rPr>
          <w:sz w:val="24"/>
        </w:rPr>
      </w:pPr>
      <w:r w:rsidRPr="00103FA7">
        <w:rPr>
          <w:sz w:val="24"/>
        </w:rPr>
        <w:t>保存规则如下：</w:t>
      </w:r>
    </w:p>
    <w:p w14:paraId="402A4455" w14:textId="77777777" w:rsidR="00103FA7" w:rsidRPr="00103FA7" w:rsidRDefault="00103FA7" w:rsidP="00103FA7">
      <w:pPr>
        <w:numPr>
          <w:ilvl w:val="0"/>
          <w:numId w:val="16"/>
        </w:numPr>
        <w:tabs>
          <w:tab w:val="num" w:pos="720"/>
        </w:tabs>
        <w:rPr>
          <w:sz w:val="24"/>
        </w:rPr>
      </w:pPr>
      <w:r w:rsidRPr="00103FA7">
        <w:rPr>
          <w:sz w:val="24"/>
        </w:rPr>
        <w:t>固定配置参数使用内部</w:t>
      </w:r>
      <w:r w:rsidRPr="00103FA7">
        <w:rPr>
          <w:sz w:val="24"/>
        </w:rPr>
        <w:t xml:space="preserve"> Flash </w:t>
      </w:r>
      <w:r w:rsidRPr="00103FA7">
        <w:rPr>
          <w:sz w:val="24"/>
        </w:rPr>
        <w:t>保存。</w:t>
      </w:r>
    </w:p>
    <w:p w14:paraId="308C4BD8" w14:textId="77777777" w:rsidR="00103FA7" w:rsidRPr="00103FA7" w:rsidRDefault="00103FA7" w:rsidP="00103FA7">
      <w:pPr>
        <w:numPr>
          <w:ilvl w:val="0"/>
          <w:numId w:val="16"/>
        </w:numPr>
        <w:tabs>
          <w:tab w:val="num" w:pos="720"/>
        </w:tabs>
        <w:rPr>
          <w:sz w:val="24"/>
        </w:rPr>
      </w:pPr>
      <w:r w:rsidRPr="00103FA7">
        <w:rPr>
          <w:sz w:val="24"/>
        </w:rPr>
        <w:t>动态参数、累计位置和第</w:t>
      </w:r>
      <w:r w:rsidRPr="00103FA7">
        <w:rPr>
          <w:sz w:val="24"/>
        </w:rPr>
        <w:t>0</w:t>
      </w:r>
      <w:r w:rsidRPr="00103FA7">
        <w:rPr>
          <w:sz w:val="24"/>
        </w:rPr>
        <w:t>套动态</w:t>
      </w:r>
      <w:r w:rsidRPr="00103FA7">
        <w:rPr>
          <w:sz w:val="24"/>
        </w:rPr>
        <w:t>S2</w:t>
      </w:r>
      <w:r w:rsidRPr="00103FA7">
        <w:rPr>
          <w:sz w:val="24"/>
        </w:rPr>
        <w:t>参数使用有</w:t>
      </w:r>
      <w:r w:rsidRPr="00103FA7">
        <w:rPr>
          <w:sz w:val="24"/>
        </w:rPr>
        <w:t>VBAT</w:t>
      </w:r>
      <w:r w:rsidRPr="00103FA7">
        <w:rPr>
          <w:sz w:val="24"/>
        </w:rPr>
        <w:t>维持的</w:t>
      </w:r>
      <w:r w:rsidRPr="00103FA7">
        <w:rPr>
          <w:sz w:val="24"/>
        </w:rPr>
        <w:t xml:space="preserve"> Backup SRAM </w:t>
      </w:r>
      <w:r w:rsidRPr="00103FA7">
        <w:rPr>
          <w:sz w:val="24"/>
        </w:rPr>
        <w:t>保存。</w:t>
      </w:r>
    </w:p>
    <w:p w14:paraId="11466494" w14:textId="77777777" w:rsidR="00103FA7" w:rsidRPr="00103FA7" w:rsidRDefault="00103FA7" w:rsidP="00103FA7">
      <w:pPr>
        <w:numPr>
          <w:ilvl w:val="0"/>
          <w:numId w:val="16"/>
        </w:numPr>
        <w:tabs>
          <w:tab w:val="num" w:pos="720"/>
        </w:tabs>
        <w:rPr>
          <w:sz w:val="24"/>
        </w:rPr>
      </w:pPr>
      <w:r w:rsidRPr="00103FA7">
        <w:rPr>
          <w:sz w:val="24"/>
        </w:rPr>
        <w:t>不得每个脉冲写</w:t>
      </w:r>
      <w:r w:rsidRPr="00103FA7">
        <w:rPr>
          <w:sz w:val="24"/>
        </w:rPr>
        <w:t xml:space="preserve"> Flash</w:t>
      </w:r>
      <w:r w:rsidRPr="00103FA7">
        <w:rPr>
          <w:sz w:val="24"/>
        </w:rPr>
        <w:t>。</w:t>
      </w:r>
    </w:p>
    <w:p w14:paraId="548D43B4" w14:textId="77777777" w:rsidR="00103FA7" w:rsidRPr="00103FA7" w:rsidRDefault="00103FA7" w:rsidP="00103FA7">
      <w:pPr>
        <w:numPr>
          <w:ilvl w:val="0"/>
          <w:numId w:val="16"/>
        </w:numPr>
        <w:tabs>
          <w:tab w:val="num" w:pos="720"/>
        </w:tabs>
        <w:rPr>
          <w:sz w:val="24"/>
        </w:rPr>
      </w:pPr>
      <w:r w:rsidRPr="00103FA7">
        <w:rPr>
          <w:sz w:val="24"/>
        </w:rPr>
        <w:t>正常完成、正常停止、清零和设置位置后，应保存一致累计值。</w:t>
      </w:r>
    </w:p>
    <w:p w14:paraId="4A6B243C" w14:textId="77777777" w:rsidR="00103FA7" w:rsidRPr="00103FA7" w:rsidRDefault="00103FA7" w:rsidP="00103FA7">
      <w:pPr>
        <w:numPr>
          <w:ilvl w:val="0"/>
          <w:numId w:val="16"/>
        </w:numPr>
        <w:tabs>
          <w:tab w:val="num" w:pos="720"/>
        </w:tabs>
        <w:rPr>
          <w:sz w:val="24"/>
        </w:rPr>
      </w:pPr>
      <w:r w:rsidRPr="00103FA7">
        <w:rPr>
          <w:sz w:val="24"/>
        </w:rPr>
        <w:t xml:space="preserve">SAVE_CONFIG </w:t>
      </w:r>
      <w:r w:rsidRPr="00103FA7">
        <w:rPr>
          <w:sz w:val="24"/>
        </w:rPr>
        <w:t>返回成功后，重新上电必须完整恢复固定配置。</w:t>
      </w:r>
    </w:p>
    <w:p w14:paraId="0B59F574" w14:textId="77777777" w:rsidR="00103FA7" w:rsidRPr="00103FA7" w:rsidRDefault="00103FA7" w:rsidP="00103FA7">
      <w:pPr>
        <w:numPr>
          <w:ilvl w:val="0"/>
          <w:numId w:val="16"/>
        </w:numPr>
        <w:tabs>
          <w:tab w:val="num" w:pos="720"/>
        </w:tabs>
        <w:rPr>
          <w:sz w:val="24"/>
        </w:rPr>
      </w:pPr>
      <w:r w:rsidRPr="00103FA7">
        <w:rPr>
          <w:sz w:val="24"/>
        </w:rPr>
        <w:t>重新上电不得自动继续未完成运动。</w:t>
      </w:r>
    </w:p>
    <w:p w14:paraId="152A2CF3" w14:textId="77777777" w:rsidR="00103FA7" w:rsidRPr="00103FA7" w:rsidRDefault="00103FA7" w:rsidP="00103FA7">
      <w:pPr>
        <w:numPr>
          <w:ilvl w:val="0"/>
          <w:numId w:val="16"/>
        </w:numPr>
        <w:tabs>
          <w:tab w:val="num" w:pos="720"/>
        </w:tabs>
        <w:rPr>
          <w:sz w:val="24"/>
        </w:rPr>
      </w:pPr>
      <w:r w:rsidRPr="00103FA7">
        <w:rPr>
          <w:sz w:val="24"/>
        </w:rPr>
        <w:t>异常掉电或异常复位后可恢复最近检查点供诊断，但必须清除</w:t>
      </w:r>
      <w:r w:rsidRPr="00103FA7">
        <w:rPr>
          <w:sz w:val="24"/>
        </w:rPr>
        <w:t xml:space="preserve"> position_valid</w:t>
      </w:r>
      <w:r w:rsidRPr="00103FA7">
        <w:rPr>
          <w:sz w:val="24"/>
        </w:rPr>
        <w:t>。</w:t>
      </w:r>
    </w:p>
    <w:p w14:paraId="0E0B1689" w14:textId="77777777" w:rsidR="00103FA7" w:rsidRPr="00103FA7" w:rsidRDefault="00103FA7" w:rsidP="00103FA7">
      <w:pPr>
        <w:numPr>
          <w:ilvl w:val="0"/>
          <w:numId w:val="16"/>
        </w:numPr>
        <w:tabs>
          <w:tab w:val="num" w:pos="720"/>
        </w:tabs>
        <w:rPr>
          <w:sz w:val="24"/>
        </w:rPr>
      </w:pPr>
      <w:r w:rsidRPr="00103FA7">
        <w:rPr>
          <w:sz w:val="24"/>
        </w:rPr>
        <w:t>重新清零、设置当前位置或完成回零前，禁止绝对定位。</w:t>
      </w:r>
    </w:p>
    <w:p w14:paraId="5A6C3858" w14:textId="77777777" w:rsidR="00103FA7" w:rsidRPr="00103FA7" w:rsidRDefault="00103FA7" w:rsidP="00103FA7">
      <w:pPr>
        <w:numPr>
          <w:ilvl w:val="0"/>
          <w:numId w:val="16"/>
        </w:numPr>
        <w:tabs>
          <w:tab w:val="num" w:pos="720"/>
        </w:tabs>
        <w:rPr>
          <w:sz w:val="24"/>
        </w:rPr>
      </w:pPr>
      <w:r w:rsidRPr="00103FA7">
        <w:rPr>
          <w:sz w:val="24"/>
        </w:rPr>
        <w:t>任意掉电瞬间零脉冲误差恢复需要额外硬件，</w:t>
      </w:r>
      <w:r w:rsidRPr="00103FA7">
        <w:rPr>
          <w:sz w:val="24"/>
        </w:rPr>
        <w:t>Backup SRAM</w:t>
      </w:r>
      <w:r w:rsidRPr="00103FA7">
        <w:rPr>
          <w:sz w:val="24"/>
        </w:rPr>
        <w:t>单独不能保证。</w:t>
      </w:r>
    </w:p>
    <w:p w14:paraId="74648866" w14:textId="77777777" w:rsidR="009E4D57" w:rsidRPr="00103FA7" w:rsidRDefault="009E4D57" w:rsidP="009E4D57">
      <w:pPr>
        <w:ind w:left="840"/>
        <w:rPr>
          <w:rFonts w:hint="eastAsia"/>
          <w:sz w:val="24"/>
        </w:rPr>
      </w:pPr>
    </w:p>
    <w:p w14:paraId="2D36A70C" w14:textId="3B1C13D2" w:rsidR="009B5A0E" w:rsidRDefault="009B5A0E">
      <w:pPr>
        <w:numPr>
          <w:ilvl w:val="0"/>
          <w:numId w:val="3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信捷等效脉冲公共参数</w:t>
      </w:r>
    </w:p>
    <w:p w14:paraId="13A29FD3" w14:textId="3FFD9B3D" w:rsidR="00103FA7" w:rsidRPr="00103FA7" w:rsidRDefault="00103FA7" w:rsidP="001E5B5B">
      <w:pPr>
        <w:ind w:left="840" w:firstLine="420"/>
        <w:rPr>
          <w:rFonts w:hint="eastAsia"/>
          <w:sz w:val="24"/>
        </w:rPr>
      </w:pPr>
      <w:r w:rsidRPr="00103FA7">
        <w:rPr>
          <w:rFonts w:hint="eastAsia"/>
          <w:sz w:val="24"/>
        </w:rPr>
        <w:t>每个轴必须提供以下与</w:t>
      </w:r>
      <w:r w:rsidRPr="00103FA7">
        <w:rPr>
          <w:rFonts w:hint="eastAsia"/>
          <w:sz w:val="24"/>
        </w:rPr>
        <w:t>PLSR</w:t>
      </w:r>
      <w:r w:rsidRPr="00103FA7">
        <w:rPr>
          <w:rFonts w:hint="eastAsia"/>
          <w:sz w:val="24"/>
        </w:rPr>
        <w:t>直接相关的公共参数，字段地址严格采用信捷原地址，不得采用自定义轴块偏移：</w:t>
      </w:r>
    </w:p>
    <w:p w14:paraId="60DA235D" w14:textId="3A97AF34" w:rsidR="00103FA7" w:rsidRPr="00103FA7" w:rsidRDefault="00103FA7" w:rsidP="001E5B5B">
      <w:pPr>
        <w:ind w:left="840" w:firstLine="420"/>
        <w:rPr>
          <w:rFonts w:hint="eastAsia"/>
          <w:sz w:val="24"/>
        </w:rPr>
      </w:pPr>
      <w:r w:rsidRPr="00103FA7">
        <w:rPr>
          <w:rFonts w:hint="eastAsia"/>
          <w:sz w:val="24"/>
        </w:rPr>
        <w:t>脉冲方向逻辑正</w:t>
      </w:r>
      <w:r w:rsidRPr="00103FA7">
        <w:rPr>
          <w:rFonts w:hint="eastAsia"/>
          <w:sz w:val="24"/>
        </w:rPr>
        <w:t>/</w:t>
      </w:r>
      <w:r w:rsidRPr="00103FA7">
        <w:rPr>
          <w:rFonts w:hint="eastAsia"/>
          <w:sz w:val="24"/>
        </w:rPr>
        <w:t>负配置。</w:t>
      </w:r>
    </w:p>
    <w:p w14:paraId="2B8B8C17" w14:textId="0F3ABEE5" w:rsidR="00103FA7" w:rsidRPr="00103FA7" w:rsidRDefault="00103FA7" w:rsidP="001E5B5B">
      <w:pPr>
        <w:ind w:left="840" w:firstLine="420"/>
        <w:rPr>
          <w:rFonts w:hint="eastAsia"/>
          <w:sz w:val="24"/>
        </w:rPr>
      </w:pPr>
      <w:r w:rsidRPr="00103FA7">
        <w:rPr>
          <w:rFonts w:hint="eastAsia"/>
          <w:sz w:val="24"/>
        </w:rPr>
        <w:t>软限位启用、正极限值和负极限值。</w:t>
      </w:r>
    </w:p>
    <w:p w14:paraId="238A1803" w14:textId="0C54A6FE" w:rsidR="00103FA7" w:rsidRPr="00103FA7" w:rsidRDefault="00103FA7" w:rsidP="001E5B5B">
      <w:pPr>
        <w:ind w:left="840" w:firstLine="420"/>
        <w:rPr>
          <w:rFonts w:hint="eastAsia"/>
          <w:sz w:val="24"/>
        </w:rPr>
      </w:pPr>
      <w:r w:rsidRPr="00103FA7">
        <w:rPr>
          <w:rFonts w:hint="eastAsia"/>
          <w:sz w:val="24"/>
        </w:rPr>
        <w:t>脉冲单位：脉冲、</w:t>
      </w:r>
      <w:r w:rsidRPr="00103FA7">
        <w:rPr>
          <w:rFonts w:hint="eastAsia"/>
          <w:sz w:val="24"/>
        </w:rPr>
        <w:t xml:space="preserve">1 </w:t>
      </w:r>
      <w:r w:rsidRPr="00103FA7">
        <w:rPr>
          <w:rFonts w:hint="eastAsia"/>
          <w:sz w:val="24"/>
        </w:rPr>
        <w:t>μ</w:t>
      </w:r>
      <w:r w:rsidRPr="00103FA7">
        <w:rPr>
          <w:rFonts w:hint="eastAsia"/>
          <w:sz w:val="24"/>
        </w:rPr>
        <w:t>m</w:t>
      </w:r>
      <w:r w:rsidRPr="00103FA7">
        <w:rPr>
          <w:rFonts w:hint="eastAsia"/>
          <w:sz w:val="24"/>
        </w:rPr>
        <w:t>、</w:t>
      </w:r>
      <w:r w:rsidRPr="00103FA7">
        <w:rPr>
          <w:rFonts w:hint="eastAsia"/>
          <w:sz w:val="24"/>
        </w:rPr>
        <w:t>0.01 mm</w:t>
      </w:r>
      <w:r w:rsidRPr="00103FA7">
        <w:rPr>
          <w:rFonts w:hint="eastAsia"/>
          <w:sz w:val="24"/>
        </w:rPr>
        <w:t>、</w:t>
      </w:r>
      <w:r w:rsidRPr="00103FA7">
        <w:rPr>
          <w:rFonts w:hint="eastAsia"/>
          <w:sz w:val="24"/>
        </w:rPr>
        <w:t>0.1 mm</w:t>
      </w:r>
      <w:r w:rsidRPr="00103FA7">
        <w:rPr>
          <w:rFonts w:hint="eastAsia"/>
          <w:sz w:val="24"/>
        </w:rPr>
        <w:t>、</w:t>
      </w:r>
      <w:r w:rsidRPr="00103FA7">
        <w:rPr>
          <w:rFonts w:hint="eastAsia"/>
          <w:sz w:val="24"/>
        </w:rPr>
        <w:t>1 mm</w:t>
      </w:r>
      <w:r w:rsidRPr="00103FA7">
        <w:rPr>
          <w:rFonts w:hint="eastAsia"/>
          <w:sz w:val="24"/>
        </w:rPr>
        <w:t>。</w:t>
      </w:r>
    </w:p>
    <w:p w14:paraId="03C7F3C6" w14:textId="0E990D04" w:rsidR="00103FA7" w:rsidRPr="00103FA7" w:rsidRDefault="00103FA7" w:rsidP="001E5B5B">
      <w:pPr>
        <w:ind w:left="840" w:firstLine="420"/>
        <w:rPr>
          <w:rFonts w:hint="eastAsia"/>
          <w:sz w:val="24"/>
        </w:rPr>
      </w:pPr>
      <w:r w:rsidRPr="00103FA7">
        <w:rPr>
          <w:rFonts w:hint="eastAsia"/>
          <w:sz w:val="24"/>
        </w:rPr>
        <w:t>每转指令脉冲数和每转移动量。</w:t>
      </w:r>
    </w:p>
    <w:p w14:paraId="28DFADC0" w14:textId="1333490E" w:rsidR="00103FA7" w:rsidRPr="00103FA7" w:rsidRDefault="00103FA7" w:rsidP="001E5B5B">
      <w:pPr>
        <w:ind w:left="840" w:firstLine="420"/>
        <w:rPr>
          <w:rFonts w:hint="eastAsia"/>
          <w:sz w:val="24"/>
        </w:rPr>
      </w:pPr>
      <w:r w:rsidRPr="00103FA7">
        <w:rPr>
          <w:rFonts w:hint="eastAsia"/>
          <w:sz w:val="24"/>
        </w:rPr>
        <w:t>输出类型：</w:t>
      </w:r>
      <w:r w:rsidRPr="00103FA7">
        <w:rPr>
          <w:rFonts w:hint="eastAsia"/>
          <w:sz w:val="24"/>
        </w:rPr>
        <w:t>PULSE/DIR</w:t>
      </w:r>
      <w:r w:rsidRPr="00103FA7">
        <w:rPr>
          <w:rFonts w:hint="eastAsia"/>
          <w:sz w:val="24"/>
        </w:rPr>
        <w:t>或</w:t>
      </w:r>
      <w:r w:rsidRPr="00103FA7">
        <w:rPr>
          <w:rFonts w:hint="eastAsia"/>
          <w:sz w:val="24"/>
        </w:rPr>
        <w:t>AB</w:t>
      </w:r>
      <w:r w:rsidRPr="00103FA7">
        <w:rPr>
          <w:rFonts w:hint="eastAsia"/>
          <w:sz w:val="24"/>
        </w:rPr>
        <w:t>相。</w:t>
      </w:r>
    </w:p>
    <w:p w14:paraId="281968C8" w14:textId="090DB1D3" w:rsidR="00103FA7" w:rsidRPr="00103FA7" w:rsidRDefault="00103FA7" w:rsidP="001E5B5B">
      <w:pPr>
        <w:ind w:left="840" w:firstLine="420"/>
        <w:rPr>
          <w:rFonts w:hint="eastAsia"/>
          <w:sz w:val="24"/>
        </w:rPr>
      </w:pPr>
      <w:r w:rsidRPr="00103FA7">
        <w:rPr>
          <w:rFonts w:hint="eastAsia"/>
          <w:sz w:val="24"/>
        </w:rPr>
        <w:t>多段脉冲发送方式：完成方式或后续方式。</w:t>
      </w:r>
    </w:p>
    <w:p w14:paraId="71D585D0" w14:textId="66167158" w:rsidR="00103FA7" w:rsidRPr="00103FA7" w:rsidRDefault="00103FA7" w:rsidP="001E5B5B">
      <w:pPr>
        <w:ind w:left="840" w:firstLine="420"/>
        <w:rPr>
          <w:rFonts w:hint="eastAsia"/>
          <w:sz w:val="24"/>
        </w:rPr>
      </w:pPr>
      <w:r w:rsidRPr="00103FA7">
        <w:rPr>
          <w:rFonts w:hint="eastAsia"/>
          <w:sz w:val="24"/>
        </w:rPr>
        <w:t>方向输出点和方向延时时间；默认</w:t>
      </w:r>
      <w:r w:rsidRPr="00103FA7">
        <w:rPr>
          <w:rFonts w:hint="eastAsia"/>
          <w:sz w:val="24"/>
        </w:rPr>
        <w:t>10 ms</w:t>
      </w:r>
      <w:r w:rsidRPr="00103FA7">
        <w:rPr>
          <w:rFonts w:hint="eastAsia"/>
          <w:sz w:val="24"/>
        </w:rPr>
        <w:t>，单位</w:t>
      </w:r>
      <w:r w:rsidRPr="00103FA7">
        <w:rPr>
          <w:rFonts w:hint="eastAsia"/>
          <w:sz w:val="24"/>
        </w:rPr>
        <w:t>ms</w:t>
      </w:r>
      <w:r w:rsidRPr="00103FA7">
        <w:rPr>
          <w:rFonts w:hint="eastAsia"/>
          <w:sz w:val="24"/>
        </w:rPr>
        <w:t>，可配置。</w:t>
      </w:r>
    </w:p>
    <w:p w14:paraId="277B6F81" w14:textId="5BF9B2BA" w:rsidR="00103FA7" w:rsidRPr="00103FA7" w:rsidRDefault="00103FA7" w:rsidP="001E5B5B">
      <w:pPr>
        <w:ind w:left="840" w:firstLine="420"/>
        <w:rPr>
          <w:rFonts w:hint="eastAsia"/>
          <w:sz w:val="24"/>
        </w:rPr>
      </w:pPr>
      <w:r w:rsidRPr="00103FA7">
        <w:rPr>
          <w:rFonts w:hint="eastAsia"/>
          <w:sz w:val="24"/>
        </w:rPr>
        <w:t>正向和反向齿隙补偿量。</w:t>
      </w:r>
    </w:p>
    <w:p w14:paraId="457173EA" w14:textId="65721B2C" w:rsidR="00103FA7" w:rsidRPr="00103FA7" w:rsidRDefault="00103FA7" w:rsidP="001E5B5B">
      <w:pPr>
        <w:ind w:left="840" w:firstLine="420"/>
        <w:rPr>
          <w:rFonts w:hint="eastAsia"/>
          <w:sz w:val="24"/>
        </w:rPr>
      </w:pPr>
      <w:r w:rsidRPr="00103FA7">
        <w:rPr>
          <w:rFonts w:hint="eastAsia"/>
          <w:sz w:val="24"/>
        </w:rPr>
        <w:t>电气原点位置。</w:t>
      </w:r>
    </w:p>
    <w:p w14:paraId="2F652B52" w14:textId="1BC2BFD4" w:rsidR="00103FA7" w:rsidRDefault="00103FA7" w:rsidP="001E5B5B">
      <w:pPr>
        <w:ind w:left="840" w:firstLine="420"/>
        <w:rPr>
          <w:sz w:val="24"/>
        </w:rPr>
      </w:pPr>
      <w:r w:rsidRPr="00103FA7">
        <w:rPr>
          <w:rFonts w:hint="eastAsia"/>
          <w:sz w:val="24"/>
        </w:rPr>
        <w:t>正负限位输入点及常开</w:t>
      </w:r>
      <w:r w:rsidRPr="00103FA7">
        <w:rPr>
          <w:rFonts w:hint="eastAsia"/>
          <w:sz w:val="24"/>
        </w:rPr>
        <w:t>/</w:t>
      </w:r>
      <w:r w:rsidRPr="00103FA7">
        <w:rPr>
          <w:rFonts w:hint="eastAsia"/>
          <w:sz w:val="24"/>
        </w:rPr>
        <w:t>常闭逻辑。</w:t>
      </w:r>
    </w:p>
    <w:p w14:paraId="2A63A708" w14:textId="77777777" w:rsidR="001E5B5B" w:rsidRPr="00103FA7" w:rsidRDefault="001E5B5B" w:rsidP="001E5B5B">
      <w:pPr>
        <w:ind w:left="840" w:firstLine="420"/>
        <w:rPr>
          <w:rFonts w:hint="eastAsia"/>
          <w:sz w:val="24"/>
        </w:rPr>
      </w:pPr>
    </w:p>
    <w:p w14:paraId="558921DC" w14:textId="0110CC3C" w:rsidR="00103FA7" w:rsidRPr="00103FA7" w:rsidRDefault="00103FA7" w:rsidP="001E5B5B">
      <w:pPr>
        <w:ind w:left="840" w:firstLine="420"/>
        <w:rPr>
          <w:rFonts w:hint="eastAsia"/>
          <w:sz w:val="24"/>
        </w:rPr>
      </w:pPr>
      <w:r w:rsidRPr="00103FA7">
        <w:rPr>
          <w:rFonts w:hint="eastAsia"/>
          <w:sz w:val="24"/>
        </w:rPr>
        <w:t>工程单位必须在内核换算层支持，不再限定为上位机换算。换算应保存小数余数，避免多段或重复运动的累计舍入漂移。</w:t>
      </w:r>
    </w:p>
    <w:p w14:paraId="40AC0BD4" w14:textId="7C77D211" w:rsidR="00103FA7" w:rsidRPr="00103FA7" w:rsidRDefault="00103FA7" w:rsidP="001E5B5B">
      <w:pPr>
        <w:ind w:left="840" w:firstLine="420"/>
        <w:rPr>
          <w:rFonts w:hint="eastAsia"/>
          <w:sz w:val="24"/>
        </w:rPr>
      </w:pPr>
      <w:r w:rsidRPr="00103FA7">
        <w:rPr>
          <w:rFonts w:hint="eastAsia"/>
          <w:sz w:val="24"/>
        </w:rPr>
        <w:lastRenderedPageBreak/>
        <w:t>软限位按当前逻辑位置判断。到达对应软限位时执行减速停止，禁止继续向越界方向启动，但允许反向离开。软限位和硬限位可同时启用。</w:t>
      </w:r>
    </w:p>
    <w:p w14:paraId="52531975" w14:textId="7CEF3D54" w:rsidR="009E4D57" w:rsidRPr="009E4D57" w:rsidRDefault="00103FA7" w:rsidP="001E5B5B">
      <w:pPr>
        <w:ind w:left="840" w:firstLine="420"/>
        <w:rPr>
          <w:rFonts w:hint="eastAsia"/>
          <w:sz w:val="24"/>
        </w:rPr>
      </w:pPr>
      <w:r w:rsidRPr="00103FA7">
        <w:rPr>
          <w:rFonts w:hint="eastAsia"/>
          <w:sz w:val="24"/>
        </w:rPr>
        <w:t>发生运动方向反转时，应按配置加入对应方向的齿隙补偿脉冲，并使用补偿加减速时间；补偿脉冲、指令位置和累计脉冲的统计口径必须在设计书中分别定义。</w:t>
      </w:r>
    </w:p>
    <w:p w14:paraId="60076609" w14:textId="7F9DF622" w:rsidR="009B5A0E" w:rsidRDefault="009B5A0E">
      <w:pPr>
        <w:numPr>
          <w:ilvl w:val="0"/>
          <w:numId w:val="3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自测与诊断</w:t>
      </w:r>
    </w:p>
    <w:p w14:paraId="4736D418" w14:textId="77777777" w:rsidR="00103FA7" w:rsidRPr="00103FA7" w:rsidRDefault="00103FA7" w:rsidP="00103FA7">
      <w:pPr>
        <w:ind w:left="840"/>
        <w:rPr>
          <w:sz w:val="24"/>
        </w:rPr>
      </w:pPr>
      <w:r w:rsidRPr="00103FA7">
        <w:rPr>
          <w:sz w:val="24"/>
        </w:rPr>
        <w:t>内部自测至少包括：</w:t>
      </w:r>
    </w:p>
    <w:p w14:paraId="1D736D0B" w14:textId="77777777" w:rsidR="00103FA7" w:rsidRPr="00103FA7" w:rsidRDefault="00103FA7" w:rsidP="001E5B5B">
      <w:pPr>
        <w:ind w:left="1140" w:firstLine="120"/>
        <w:rPr>
          <w:sz w:val="24"/>
        </w:rPr>
      </w:pPr>
      <w:r w:rsidRPr="00103FA7">
        <w:rPr>
          <w:sz w:val="24"/>
        </w:rPr>
        <w:t>输出点冲突检查。</w:t>
      </w:r>
    </w:p>
    <w:p w14:paraId="702B0E0B" w14:textId="77777777" w:rsidR="00103FA7" w:rsidRPr="00103FA7" w:rsidRDefault="00103FA7" w:rsidP="001E5B5B">
      <w:pPr>
        <w:ind w:left="1020" w:firstLine="240"/>
        <w:rPr>
          <w:sz w:val="24"/>
        </w:rPr>
      </w:pPr>
      <w:r w:rsidRPr="00103FA7">
        <w:rPr>
          <w:sz w:val="24"/>
        </w:rPr>
        <w:t>定时器时钟和分频结果检查。</w:t>
      </w:r>
    </w:p>
    <w:p w14:paraId="3EC6AE0A" w14:textId="77777777" w:rsidR="00103FA7" w:rsidRPr="00103FA7" w:rsidRDefault="00103FA7" w:rsidP="001E5B5B">
      <w:pPr>
        <w:ind w:left="900" w:firstLine="360"/>
        <w:rPr>
          <w:sz w:val="24"/>
        </w:rPr>
      </w:pPr>
      <w:r w:rsidRPr="00103FA7">
        <w:rPr>
          <w:sz w:val="24"/>
        </w:rPr>
        <w:t>频率范围检查。</w:t>
      </w:r>
    </w:p>
    <w:p w14:paraId="670F7ACA" w14:textId="77777777" w:rsidR="00103FA7" w:rsidRPr="00103FA7" w:rsidRDefault="00103FA7" w:rsidP="001E5B5B">
      <w:pPr>
        <w:ind w:left="840" w:firstLine="420"/>
        <w:rPr>
          <w:sz w:val="24"/>
        </w:rPr>
      </w:pPr>
      <w:r w:rsidRPr="00103FA7">
        <w:rPr>
          <w:sz w:val="24"/>
        </w:rPr>
        <w:t>路径段数、等待、跳转和循环检查。</w:t>
      </w:r>
    </w:p>
    <w:p w14:paraId="57E68A52" w14:textId="77777777" w:rsidR="00103FA7" w:rsidRPr="00103FA7" w:rsidRDefault="00103FA7" w:rsidP="001E5B5B">
      <w:pPr>
        <w:ind w:left="840" w:firstLine="420"/>
        <w:rPr>
          <w:sz w:val="24"/>
        </w:rPr>
      </w:pPr>
      <w:r w:rsidRPr="00103FA7">
        <w:rPr>
          <w:sz w:val="24"/>
        </w:rPr>
        <w:t>累计计数溢出检查。</w:t>
      </w:r>
    </w:p>
    <w:p w14:paraId="42555E0E" w14:textId="77777777" w:rsidR="00103FA7" w:rsidRPr="00103FA7" w:rsidRDefault="00103FA7" w:rsidP="001E5B5B">
      <w:pPr>
        <w:ind w:left="840" w:firstLine="420"/>
        <w:rPr>
          <w:sz w:val="24"/>
        </w:rPr>
      </w:pPr>
      <w:r w:rsidRPr="00103FA7">
        <w:rPr>
          <w:sz w:val="24"/>
        </w:rPr>
        <w:t>状态机非法转换检查。</w:t>
      </w:r>
    </w:p>
    <w:p w14:paraId="60061900" w14:textId="77777777" w:rsidR="00103FA7" w:rsidRPr="00103FA7" w:rsidRDefault="00103FA7" w:rsidP="00103FA7">
      <w:pPr>
        <w:ind w:left="840"/>
        <w:rPr>
          <w:sz w:val="24"/>
        </w:rPr>
      </w:pPr>
      <w:r w:rsidRPr="00103FA7">
        <w:rPr>
          <w:sz w:val="24"/>
        </w:rPr>
        <w:t>外部诊断和测试至少包括：</w:t>
      </w:r>
    </w:p>
    <w:p w14:paraId="64F9EDA3" w14:textId="77777777" w:rsidR="00103FA7" w:rsidRPr="00103FA7" w:rsidRDefault="00103FA7" w:rsidP="001E5B5B">
      <w:pPr>
        <w:ind w:left="1140" w:firstLine="120"/>
        <w:rPr>
          <w:sz w:val="24"/>
        </w:rPr>
      </w:pPr>
      <w:r w:rsidRPr="00103FA7">
        <w:rPr>
          <w:sz w:val="24"/>
        </w:rPr>
        <w:t>使用示波器或逻辑分析仪测量输出频率。</w:t>
      </w:r>
    </w:p>
    <w:p w14:paraId="631E81D8" w14:textId="77777777" w:rsidR="00103FA7" w:rsidRPr="00103FA7" w:rsidRDefault="00103FA7" w:rsidP="001E5B5B">
      <w:pPr>
        <w:ind w:left="1020" w:firstLine="240"/>
        <w:rPr>
          <w:sz w:val="24"/>
        </w:rPr>
      </w:pPr>
      <w:r w:rsidRPr="00103FA7">
        <w:rPr>
          <w:sz w:val="24"/>
        </w:rPr>
        <w:t>统计实际脉冲边沿数量。</w:t>
      </w:r>
    </w:p>
    <w:p w14:paraId="2468306F" w14:textId="77777777" w:rsidR="00103FA7" w:rsidRPr="00103FA7" w:rsidRDefault="00103FA7" w:rsidP="001E5B5B">
      <w:pPr>
        <w:ind w:left="900" w:firstLine="360"/>
        <w:rPr>
          <w:sz w:val="24"/>
        </w:rPr>
      </w:pPr>
      <w:r w:rsidRPr="00103FA7">
        <w:rPr>
          <w:sz w:val="24"/>
        </w:rPr>
        <w:t>检查占空比和方向建立时间。</w:t>
      </w:r>
    </w:p>
    <w:p w14:paraId="4C16DA8E" w14:textId="77777777" w:rsidR="00103FA7" w:rsidRPr="00103FA7" w:rsidRDefault="00103FA7" w:rsidP="001E5B5B">
      <w:pPr>
        <w:ind w:left="1140" w:firstLine="120"/>
        <w:rPr>
          <w:sz w:val="24"/>
        </w:rPr>
      </w:pPr>
      <w:r w:rsidRPr="00103FA7">
        <w:rPr>
          <w:sz w:val="24"/>
        </w:rPr>
        <w:t>检查梯形、</w:t>
      </w:r>
      <w:r w:rsidRPr="00103FA7">
        <w:rPr>
          <w:sz w:val="24"/>
        </w:rPr>
        <w:t xml:space="preserve">S </w:t>
      </w:r>
      <w:r w:rsidRPr="00103FA7">
        <w:rPr>
          <w:sz w:val="24"/>
        </w:rPr>
        <w:t>形和正弦曲线。</w:t>
      </w:r>
    </w:p>
    <w:p w14:paraId="23CB5753" w14:textId="77777777" w:rsidR="00103FA7" w:rsidRPr="00103FA7" w:rsidRDefault="00103FA7" w:rsidP="001E5B5B">
      <w:pPr>
        <w:ind w:left="1020" w:firstLine="240"/>
        <w:rPr>
          <w:sz w:val="24"/>
        </w:rPr>
      </w:pPr>
      <w:r w:rsidRPr="00103FA7">
        <w:rPr>
          <w:sz w:val="24"/>
        </w:rPr>
        <w:t>进行连续运行和频繁启停压力测试。</w:t>
      </w:r>
    </w:p>
    <w:p w14:paraId="5851597A" w14:textId="77777777" w:rsidR="009E4D57" w:rsidRPr="00103FA7" w:rsidRDefault="009E4D57" w:rsidP="009E4D57">
      <w:pPr>
        <w:ind w:left="840"/>
        <w:rPr>
          <w:rFonts w:hint="eastAsia"/>
          <w:sz w:val="24"/>
        </w:rPr>
      </w:pPr>
    </w:p>
    <w:p w14:paraId="586F1727" w14:textId="38D81A1F" w:rsidR="00DE303D" w:rsidRPr="00B523B5" w:rsidRDefault="00DE303D">
      <w:pPr>
        <w:widowControl/>
        <w:jc w:val="left"/>
      </w:pPr>
      <w:r w:rsidRPr="00B523B5">
        <w:br w:type="page"/>
      </w:r>
    </w:p>
    <w:p w14:paraId="556EE0C4" w14:textId="77777777" w:rsidR="00DE303D" w:rsidRPr="00B523B5" w:rsidRDefault="00DE303D"/>
    <w:p w14:paraId="7D5B34FA" w14:textId="77777777" w:rsidR="002E5A64" w:rsidRPr="00B523B5" w:rsidRDefault="00000000">
      <w:pPr>
        <w:pStyle w:val="1"/>
        <w:numPr>
          <w:ilvl w:val="0"/>
          <w:numId w:val="1"/>
        </w:numPr>
        <w:spacing w:before="0" w:after="0" w:line="360" w:lineRule="auto"/>
        <w:rPr>
          <w:sz w:val="30"/>
          <w:szCs w:val="30"/>
        </w:rPr>
      </w:pPr>
      <w:bookmarkStart w:id="4" w:name="_Toc236071714"/>
      <w:r w:rsidRPr="00B523B5">
        <w:rPr>
          <w:sz w:val="30"/>
          <w:szCs w:val="30"/>
        </w:rPr>
        <w:t>性能需求</w:t>
      </w:r>
      <w:bookmarkEnd w:id="4"/>
    </w:p>
    <w:p w14:paraId="739A4CC6" w14:textId="53364A23" w:rsidR="00656125" w:rsidRPr="00B523B5" w:rsidRDefault="00223047">
      <w:pPr>
        <w:numPr>
          <w:ilvl w:val="0"/>
          <w:numId w:val="4"/>
        </w:numPr>
        <w:rPr>
          <w:sz w:val="24"/>
        </w:rPr>
      </w:pPr>
      <w:r>
        <w:rPr>
          <w:rFonts w:hint="eastAsia"/>
          <w:sz w:val="24"/>
        </w:rPr>
        <w:t>固定频率误差，</w:t>
      </w:r>
      <w:r w:rsidRPr="00223047">
        <w:rPr>
          <w:sz w:val="24"/>
        </w:rPr>
        <w:t>使用可实现的最佳定时器分频值，记录目标值、实际值及误差，不设统一百分比限值</w:t>
      </w:r>
      <w:r w:rsidR="00786EEF" w:rsidRPr="00B523B5">
        <w:rPr>
          <w:sz w:val="24"/>
        </w:rPr>
        <w:t>。</w:t>
      </w:r>
    </w:p>
    <w:p w14:paraId="6913BB20" w14:textId="4B8C3B5B" w:rsidR="00656125" w:rsidRPr="00B523B5" w:rsidRDefault="00223047" w:rsidP="001F3483">
      <w:pPr>
        <w:numPr>
          <w:ilvl w:val="0"/>
          <w:numId w:val="4"/>
        </w:numPr>
        <w:rPr>
          <w:sz w:val="24"/>
        </w:rPr>
      </w:pPr>
      <w:r w:rsidRPr="00223047">
        <w:rPr>
          <w:sz w:val="24"/>
        </w:rPr>
        <w:t>正常完成脉冲误差</w:t>
      </w:r>
      <w:r>
        <w:rPr>
          <w:rFonts w:hint="eastAsia"/>
          <w:sz w:val="24"/>
        </w:rPr>
        <w:t>，</w:t>
      </w:r>
      <w:r>
        <w:rPr>
          <w:rFonts w:hint="eastAsia"/>
          <w:sz w:val="24"/>
        </w:rPr>
        <w:t>0</w:t>
      </w:r>
      <w:r>
        <w:rPr>
          <w:rFonts w:hint="eastAsia"/>
          <w:sz w:val="24"/>
        </w:rPr>
        <w:t>个脉冲</w:t>
      </w:r>
      <w:r w:rsidR="00786EEF" w:rsidRPr="00B523B5">
        <w:rPr>
          <w:sz w:val="24"/>
        </w:rPr>
        <w:t>。</w:t>
      </w:r>
    </w:p>
    <w:p w14:paraId="184F6CF3" w14:textId="7F97AD93" w:rsidR="00656125" w:rsidRPr="00B523B5" w:rsidRDefault="00223047">
      <w:pPr>
        <w:numPr>
          <w:ilvl w:val="0"/>
          <w:numId w:val="4"/>
        </w:numPr>
        <w:rPr>
          <w:sz w:val="24"/>
        </w:rPr>
      </w:pPr>
      <w:r>
        <w:rPr>
          <w:rFonts w:hint="eastAsia"/>
          <w:sz w:val="24"/>
        </w:rPr>
        <w:t>方向建立时间，不小于配置值</w:t>
      </w:r>
      <w:r w:rsidR="001F3483" w:rsidRPr="00B523B5">
        <w:rPr>
          <w:sz w:val="24"/>
        </w:rPr>
        <w:t>。</w:t>
      </w:r>
    </w:p>
    <w:p w14:paraId="27013A4D" w14:textId="19F3DFBF" w:rsidR="00786EEF" w:rsidRPr="00B523B5" w:rsidRDefault="00223047">
      <w:pPr>
        <w:numPr>
          <w:ilvl w:val="0"/>
          <w:numId w:val="4"/>
        </w:numPr>
        <w:rPr>
          <w:sz w:val="24"/>
        </w:rPr>
      </w:pPr>
      <w:r w:rsidRPr="00223047">
        <w:rPr>
          <w:sz w:val="24"/>
        </w:rPr>
        <w:t>运行调频开始生效</w:t>
      </w:r>
      <w:r w:rsidR="001F3483" w:rsidRPr="00B523B5">
        <w:rPr>
          <w:sz w:val="24"/>
        </w:rPr>
        <w:t>，</w:t>
      </w:r>
      <w:r w:rsidRPr="00223047">
        <w:rPr>
          <w:sz w:val="24"/>
        </w:rPr>
        <w:t>不超过当前</w:t>
      </w:r>
      <w:r w:rsidRPr="00223047">
        <w:rPr>
          <w:sz w:val="24"/>
        </w:rPr>
        <w:t xml:space="preserve"> S2 </w:t>
      </w:r>
      <w:r w:rsidRPr="00223047">
        <w:rPr>
          <w:sz w:val="24"/>
        </w:rPr>
        <w:t>配置的</w:t>
      </w:r>
      <w:r w:rsidRPr="00223047">
        <w:rPr>
          <w:sz w:val="24"/>
        </w:rPr>
        <w:t xml:space="preserve"> 1 ms </w:t>
      </w:r>
      <w:r w:rsidRPr="00223047">
        <w:rPr>
          <w:sz w:val="24"/>
        </w:rPr>
        <w:t>或</w:t>
      </w:r>
      <w:r w:rsidRPr="00223047">
        <w:rPr>
          <w:sz w:val="24"/>
        </w:rPr>
        <w:t xml:space="preserve"> 0.1 ms</w:t>
      </w:r>
      <w:r w:rsidR="001F3483" w:rsidRPr="00B523B5">
        <w:rPr>
          <w:sz w:val="24"/>
        </w:rPr>
        <w:t>。</w:t>
      </w:r>
    </w:p>
    <w:p w14:paraId="7F74443D" w14:textId="77777777" w:rsidR="00223047" w:rsidRDefault="00223047">
      <w:pPr>
        <w:numPr>
          <w:ilvl w:val="0"/>
          <w:numId w:val="4"/>
        </w:numPr>
        <w:rPr>
          <w:sz w:val="24"/>
        </w:rPr>
      </w:pPr>
      <w:r w:rsidRPr="00223047">
        <w:rPr>
          <w:sz w:val="24"/>
        </w:rPr>
        <w:t>段边界</w:t>
      </w:r>
      <w:r w:rsidR="001F3483" w:rsidRPr="00B523B5">
        <w:rPr>
          <w:sz w:val="24"/>
        </w:rPr>
        <w:t>，</w:t>
      </w:r>
      <w:r w:rsidRPr="00223047">
        <w:rPr>
          <w:sz w:val="24"/>
        </w:rPr>
        <w:t>不得产生非配置停顿、窄脉冲或重复边沿</w:t>
      </w:r>
    </w:p>
    <w:p w14:paraId="6062B4E0" w14:textId="2C7E5208" w:rsidR="00223047" w:rsidRDefault="00C91747">
      <w:pPr>
        <w:numPr>
          <w:ilvl w:val="0"/>
          <w:numId w:val="4"/>
        </w:numPr>
        <w:rPr>
          <w:sz w:val="24"/>
        </w:rPr>
      </w:pPr>
      <w:r w:rsidRPr="00C91747">
        <w:rPr>
          <w:sz w:val="24"/>
        </w:rPr>
        <w:t>控制更新周期</w:t>
      </w:r>
      <w:r>
        <w:rPr>
          <w:rFonts w:hint="eastAsia"/>
          <w:sz w:val="24"/>
        </w:rPr>
        <w:t>，通过</w:t>
      </w:r>
      <w:r w:rsidRPr="00C91747">
        <w:rPr>
          <w:sz w:val="24"/>
        </w:rPr>
        <w:t xml:space="preserve">S2 </w:t>
      </w:r>
      <w:r w:rsidRPr="00C91747">
        <w:rPr>
          <w:sz w:val="24"/>
        </w:rPr>
        <w:t>可配置为</w:t>
      </w:r>
      <w:r w:rsidRPr="00C91747">
        <w:rPr>
          <w:sz w:val="24"/>
        </w:rPr>
        <w:t xml:space="preserve"> 1 ms </w:t>
      </w:r>
      <w:r w:rsidRPr="00C91747">
        <w:rPr>
          <w:sz w:val="24"/>
        </w:rPr>
        <w:t>或</w:t>
      </w:r>
      <w:r w:rsidRPr="00C91747">
        <w:rPr>
          <w:sz w:val="24"/>
        </w:rPr>
        <w:t xml:space="preserve"> 0.1 ms</w:t>
      </w:r>
    </w:p>
    <w:p w14:paraId="76681D26" w14:textId="2F576E4E" w:rsidR="00C91747" w:rsidRDefault="00C91747" w:rsidP="00C91747">
      <w:pPr>
        <w:numPr>
          <w:ilvl w:val="0"/>
          <w:numId w:val="4"/>
        </w:numPr>
        <w:rPr>
          <w:sz w:val="24"/>
        </w:rPr>
      </w:pPr>
      <w:r w:rsidRPr="00C91747">
        <w:rPr>
          <w:sz w:val="24"/>
        </w:rPr>
        <w:t>脉冲产生</w:t>
      </w:r>
      <w:r>
        <w:rPr>
          <w:rFonts w:hint="eastAsia"/>
          <w:sz w:val="24"/>
        </w:rPr>
        <w:t>，</w:t>
      </w:r>
      <w:r w:rsidRPr="00C91747">
        <w:rPr>
          <w:sz w:val="24"/>
        </w:rPr>
        <w:t>由硬件定时器维持，不受</w:t>
      </w:r>
      <w:r w:rsidRPr="00C91747">
        <w:rPr>
          <w:sz w:val="24"/>
        </w:rPr>
        <w:t xml:space="preserve"> OS </w:t>
      </w:r>
      <w:r w:rsidRPr="00C91747">
        <w:rPr>
          <w:sz w:val="24"/>
        </w:rPr>
        <w:t>调度影响</w:t>
      </w:r>
    </w:p>
    <w:p w14:paraId="46A5D065" w14:textId="2F7F630D" w:rsidR="00C91747" w:rsidRPr="00C91747" w:rsidRDefault="00C91747" w:rsidP="00C91747">
      <w:pPr>
        <w:numPr>
          <w:ilvl w:val="0"/>
          <w:numId w:val="4"/>
        </w:numPr>
        <w:rPr>
          <w:sz w:val="24"/>
        </w:rPr>
      </w:pPr>
      <w:r w:rsidRPr="00C91747">
        <w:rPr>
          <w:rFonts w:hint="eastAsia"/>
          <w:sz w:val="24"/>
        </w:rPr>
        <w:t>脉冲级中断最坏执行时间</w:t>
      </w:r>
      <w:r>
        <w:rPr>
          <w:rFonts w:hint="eastAsia"/>
          <w:sz w:val="24"/>
        </w:rPr>
        <w:t>，</w:t>
      </w:r>
      <w:r w:rsidRPr="00C91747">
        <w:rPr>
          <w:rFonts w:hint="eastAsia"/>
          <w:sz w:val="24"/>
        </w:rPr>
        <w:t>实测并记录，不得导致脉冲数量错误</w:t>
      </w:r>
    </w:p>
    <w:p w14:paraId="69074CA3" w14:textId="4D929F3C" w:rsidR="00C91747" w:rsidRPr="00C91747" w:rsidRDefault="00C91747" w:rsidP="00C91747">
      <w:pPr>
        <w:numPr>
          <w:ilvl w:val="0"/>
          <w:numId w:val="4"/>
        </w:numPr>
        <w:rPr>
          <w:rFonts w:hint="eastAsia"/>
          <w:sz w:val="24"/>
        </w:rPr>
      </w:pPr>
      <w:r w:rsidRPr="00C91747">
        <w:rPr>
          <w:rFonts w:hint="eastAsia"/>
          <w:sz w:val="24"/>
        </w:rPr>
        <w:t xml:space="preserve">CPU </w:t>
      </w:r>
      <w:r w:rsidRPr="00C91747">
        <w:rPr>
          <w:rFonts w:hint="eastAsia"/>
          <w:sz w:val="24"/>
        </w:rPr>
        <w:t>占用率</w:t>
      </w:r>
      <w:r>
        <w:rPr>
          <w:rFonts w:hint="eastAsia"/>
          <w:sz w:val="24"/>
        </w:rPr>
        <w:t>，</w:t>
      </w:r>
      <w:r w:rsidRPr="00C91747">
        <w:rPr>
          <w:rFonts w:hint="eastAsia"/>
          <w:sz w:val="24"/>
        </w:rPr>
        <w:t>四</w:t>
      </w:r>
      <w:r w:rsidRPr="00C91747">
        <w:rPr>
          <w:rFonts w:hint="eastAsia"/>
          <w:sz w:val="24"/>
        </w:rPr>
        <w:t>100 kHz</w:t>
      </w:r>
      <w:r w:rsidRPr="00C91747">
        <w:rPr>
          <w:rFonts w:hint="eastAsia"/>
          <w:sz w:val="24"/>
        </w:rPr>
        <w:t>并发时以实测记录并验证不影响系统实时性</w:t>
      </w:r>
    </w:p>
    <w:p w14:paraId="2989A0C8" w14:textId="7C1ABB4E" w:rsidR="00C91747" w:rsidRPr="00C91747" w:rsidRDefault="00C91747" w:rsidP="00C91747">
      <w:pPr>
        <w:numPr>
          <w:ilvl w:val="0"/>
          <w:numId w:val="4"/>
        </w:numPr>
        <w:rPr>
          <w:rFonts w:hint="eastAsia"/>
          <w:sz w:val="24"/>
        </w:rPr>
      </w:pPr>
      <w:r w:rsidRPr="00C91747">
        <w:rPr>
          <w:sz w:val="24"/>
        </w:rPr>
        <w:t>共享数据</w:t>
      </w:r>
      <w:r>
        <w:rPr>
          <w:rFonts w:hint="eastAsia"/>
          <w:sz w:val="24"/>
        </w:rPr>
        <w:t>，</w:t>
      </w:r>
      <w:r w:rsidRPr="00C91747">
        <w:rPr>
          <w:sz w:val="24"/>
        </w:rPr>
        <w:t>使用原子快照或临界区保护</w:t>
      </w:r>
    </w:p>
    <w:p w14:paraId="1FE9E2C3" w14:textId="6F35B50B" w:rsidR="00C91747" w:rsidRPr="00C91747" w:rsidRDefault="00C91747" w:rsidP="00C91747">
      <w:pPr>
        <w:numPr>
          <w:ilvl w:val="0"/>
          <w:numId w:val="4"/>
        </w:numPr>
        <w:rPr>
          <w:sz w:val="24"/>
        </w:rPr>
      </w:pPr>
      <w:r w:rsidRPr="00C91747">
        <w:rPr>
          <w:sz w:val="24"/>
        </w:rPr>
        <w:t>通信压力</w:t>
      </w:r>
      <w:r>
        <w:rPr>
          <w:rFonts w:hint="eastAsia"/>
          <w:sz w:val="24"/>
        </w:rPr>
        <w:t>，</w:t>
      </w:r>
      <w:r w:rsidRPr="00C91747">
        <w:rPr>
          <w:sz w:val="24"/>
        </w:rPr>
        <w:t>Modbus</w:t>
      </w:r>
      <w:r w:rsidRPr="00C91747">
        <w:rPr>
          <w:sz w:val="24"/>
        </w:rPr>
        <w:t>压力下脉冲计数误差仍为</w:t>
      </w:r>
      <w:r w:rsidRPr="00C91747">
        <w:rPr>
          <w:sz w:val="24"/>
        </w:rPr>
        <w:t xml:space="preserve"> 0</w:t>
      </w:r>
    </w:p>
    <w:p w14:paraId="3F952CF6" w14:textId="5A084E02" w:rsidR="00C91747" w:rsidRPr="00C91747" w:rsidRDefault="00C91747" w:rsidP="00C91747">
      <w:pPr>
        <w:numPr>
          <w:ilvl w:val="0"/>
          <w:numId w:val="4"/>
        </w:numPr>
        <w:rPr>
          <w:sz w:val="24"/>
        </w:rPr>
      </w:pPr>
      <w:r w:rsidRPr="00C91747">
        <w:rPr>
          <w:sz w:val="24"/>
        </w:rPr>
        <w:t>连续运行</w:t>
      </w:r>
      <w:r>
        <w:rPr>
          <w:rFonts w:hint="eastAsia"/>
          <w:sz w:val="24"/>
        </w:rPr>
        <w:t>，长时间运行，</w:t>
      </w:r>
      <w:r w:rsidRPr="00C91747">
        <w:rPr>
          <w:sz w:val="24"/>
        </w:rPr>
        <w:t>运行期间不得出现计数错误或任务失联</w:t>
      </w:r>
    </w:p>
    <w:p w14:paraId="24735893" w14:textId="2FAFA466" w:rsidR="00C91747" w:rsidRPr="00C91747" w:rsidRDefault="00C91747" w:rsidP="00C91747">
      <w:pPr>
        <w:numPr>
          <w:ilvl w:val="0"/>
          <w:numId w:val="4"/>
        </w:numPr>
        <w:rPr>
          <w:sz w:val="24"/>
        </w:rPr>
      </w:pPr>
      <w:r w:rsidRPr="00C91747">
        <w:rPr>
          <w:sz w:val="24"/>
        </w:rPr>
        <w:t>频繁启停</w:t>
      </w:r>
      <w:r>
        <w:rPr>
          <w:rFonts w:hint="eastAsia"/>
          <w:sz w:val="24"/>
        </w:rPr>
        <w:t>，</w:t>
      </w:r>
      <w:r w:rsidRPr="00C91747">
        <w:rPr>
          <w:sz w:val="24"/>
        </w:rPr>
        <w:t>不产生额外脉冲和非法状态转换</w:t>
      </w:r>
    </w:p>
    <w:p w14:paraId="7A62CF1A" w14:textId="1DF53C48" w:rsidR="00223047" w:rsidRDefault="00C91747">
      <w:pPr>
        <w:numPr>
          <w:ilvl w:val="0"/>
          <w:numId w:val="4"/>
        </w:numPr>
        <w:rPr>
          <w:sz w:val="24"/>
        </w:rPr>
      </w:pPr>
      <w:r w:rsidRPr="00C91747">
        <w:rPr>
          <w:sz w:val="24"/>
        </w:rPr>
        <w:t>异常参数</w:t>
      </w:r>
      <w:r>
        <w:rPr>
          <w:rFonts w:hint="eastAsia"/>
          <w:sz w:val="24"/>
        </w:rPr>
        <w:t>，</w:t>
      </w:r>
      <w:r w:rsidRPr="00C91747">
        <w:rPr>
          <w:sz w:val="24"/>
        </w:rPr>
        <w:t>拒绝执行且不影响当前合法任务</w:t>
      </w:r>
    </w:p>
    <w:p w14:paraId="6A41B192" w14:textId="53C5E032" w:rsidR="00223047" w:rsidRDefault="00C91747">
      <w:pPr>
        <w:numPr>
          <w:ilvl w:val="0"/>
          <w:numId w:val="4"/>
        </w:numPr>
        <w:rPr>
          <w:sz w:val="24"/>
        </w:rPr>
      </w:pPr>
      <w:r w:rsidRPr="00C91747">
        <w:rPr>
          <w:sz w:val="24"/>
        </w:rPr>
        <w:t>重新上电</w:t>
      </w:r>
      <w:r>
        <w:rPr>
          <w:rFonts w:hint="eastAsia"/>
          <w:sz w:val="24"/>
        </w:rPr>
        <w:t>，</w:t>
      </w:r>
      <w:r w:rsidRPr="00C91747">
        <w:rPr>
          <w:sz w:val="24"/>
        </w:rPr>
        <w:t>输出安全，不自动恢复运动</w:t>
      </w:r>
    </w:p>
    <w:p w14:paraId="67AFDBA2" w14:textId="1909F67C" w:rsidR="00786EEF" w:rsidRDefault="00C91747">
      <w:pPr>
        <w:numPr>
          <w:ilvl w:val="0"/>
          <w:numId w:val="4"/>
        </w:numPr>
        <w:rPr>
          <w:sz w:val="24"/>
        </w:rPr>
      </w:pPr>
      <w:r w:rsidRPr="00C91747">
        <w:rPr>
          <w:sz w:val="24"/>
        </w:rPr>
        <w:t>参数恢复</w:t>
      </w:r>
      <w:r>
        <w:rPr>
          <w:rFonts w:hint="eastAsia"/>
          <w:sz w:val="24"/>
        </w:rPr>
        <w:t>，</w:t>
      </w:r>
      <w:r w:rsidRPr="00C91747">
        <w:rPr>
          <w:sz w:val="24"/>
        </w:rPr>
        <w:t>已成功保存的固定配置和</w:t>
      </w:r>
      <w:r w:rsidRPr="00C91747">
        <w:rPr>
          <w:sz w:val="24"/>
        </w:rPr>
        <w:t>Backup SRAM</w:t>
      </w:r>
      <w:r w:rsidRPr="00C91747">
        <w:rPr>
          <w:sz w:val="24"/>
        </w:rPr>
        <w:t>动态数据能够按定义恢复</w:t>
      </w:r>
      <w:r w:rsidR="001F3483" w:rsidRPr="00B523B5">
        <w:rPr>
          <w:sz w:val="24"/>
        </w:rPr>
        <w:t>。</w:t>
      </w:r>
    </w:p>
    <w:p w14:paraId="2EE616DC" w14:textId="376CCD7B" w:rsidR="00C91747" w:rsidRDefault="00C91747">
      <w:pPr>
        <w:numPr>
          <w:ilvl w:val="0"/>
          <w:numId w:val="4"/>
        </w:numPr>
        <w:rPr>
          <w:sz w:val="24"/>
        </w:rPr>
      </w:pPr>
      <w:r w:rsidRPr="00C91747">
        <w:rPr>
          <w:sz w:val="24"/>
        </w:rPr>
        <w:t>通信并发</w:t>
      </w:r>
      <w:r>
        <w:rPr>
          <w:rFonts w:hint="eastAsia"/>
          <w:sz w:val="24"/>
        </w:rPr>
        <w:t>，</w:t>
      </w:r>
      <w:r w:rsidRPr="00C91747">
        <w:rPr>
          <w:sz w:val="24"/>
        </w:rPr>
        <w:t>连续读写状态时运动结果保持准确</w:t>
      </w:r>
    </w:p>
    <w:p w14:paraId="7FC44843" w14:textId="77777777" w:rsidR="00C91747" w:rsidRPr="00C91747" w:rsidRDefault="00C91747" w:rsidP="00C91747">
      <w:pPr>
        <w:pStyle w:val="a8"/>
        <w:numPr>
          <w:ilvl w:val="0"/>
          <w:numId w:val="4"/>
        </w:numPr>
        <w:ind w:firstLineChars="0"/>
        <w:rPr>
          <w:sz w:val="24"/>
        </w:rPr>
      </w:pPr>
      <w:r w:rsidRPr="00C91747">
        <w:rPr>
          <w:sz w:val="24"/>
        </w:rPr>
        <w:t>PLSR</w:t>
      </w:r>
      <w:r w:rsidRPr="00C91747">
        <w:rPr>
          <w:sz w:val="24"/>
        </w:rPr>
        <w:t>内核同时支持脉冲模式和当量模式，当量单位为</w:t>
      </w:r>
      <w:r w:rsidRPr="00C91747">
        <w:rPr>
          <w:sz w:val="24"/>
        </w:rPr>
        <w:t>1 μm</w:t>
      </w:r>
      <w:r w:rsidRPr="00C91747">
        <w:rPr>
          <w:sz w:val="24"/>
        </w:rPr>
        <w:t>、</w:t>
      </w:r>
      <w:r w:rsidRPr="00C91747">
        <w:rPr>
          <w:sz w:val="24"/>
        </w:rPr>
        <w:t>0.01 mm</w:t>
      </w:r>
      <w:r w:rsidRPr="00C91747">
        <w:rPr>
          <w:sz w:val="24"/>
        </w:rPr>
        <w:t>、</w:t>
      </w:r>
      <w:r w:rsidRPr="00C91747">
        <w:rPr>
          <w:sz w:val="24"/>
        </w:rPr>
        <w:t>0.1 mm</w:t>
      </w:r>
      <w:r w:rsidRPr="00C91747">
        <w:rPr>
          <w:sz w:val="24"/>
        </w:rPr>
        <w:t>或</w:t>
      </w:r>
      <w:r w:rsidRPr="00C91747">
        <w:rPr>
          <w:sz w:val="24"/>
        </w:rPr>
        <w:t>1 mm</w:t>
      </w:r>
      <w:r w:rsidRPr="00C91747">
        <w:rPr>
          <w:sz w:val="24"/>
        </w:rPr>
        <w:t>。</w:t>
      </w:r>
    </w:p>
    <w:p w14:paraId="4C1EA798" w14:textId="77777777" w:rsidR="00C91747" w:rsidRPr="00C91747" w:rsidRDefault="00C91747" w:rsidP="00C91747">
      <w:pPr>
        <w:pStyle w:val="a8"/>
        <w:numPr>
          <w:ilvl w:val="0"/>
          <w:numId w:val="4"/>
        </w:numPr>
        <w:ind w:firstLineChars="0"/>
        <w:rPr>
          <w:sz w:val="24"/>
        </w:rPr>
      </w:pPr>
      <w:r w:rsidRPr="00C91747">
        <w:rPr>
          <w:sz w:val="24"/>
        </w:rPr>
        <w:t>当量模式根据每转指令脉冲数和每转移动量换算频率与脉冲数量。</w:t>
      </w:r>
    </w:p>
    <w:p w14:paraId="73318392" w14:textId="77777777" w:rsidR="00A41A5D" w:rsidRPr="00A41A5D" w:rsidRDefault="00A41A5D" w:rsidP="00A41A5D">
      <w:pPr>
        <w:pStyle w:val="a8"/>
        <w:numPr>
          <w:ilvl w:val="0"/>
          <w:numId w:val="4"/>
        </w:numPr>
        <w:ind w:firstLineChars="0"/>
        <w:rPr>
          <w:sz w:val="24"/>
        </w:rPr>
      </w:pPr>
      <w:r w:rsidRPr="00A41A5D">
        <w:rPr>
          <w:sz w:val="24"/>
        </w:rPr>
        <w:t>换算层必须定义舍入方式并保存累计余数，连续多段运动不得持续产生单向舍入漂移。</w:t>
      </w:r>
    </w:p>
    <w:p w14:paraId="04BAD373" w14:textId="47325DDB" w:rsidR="00C91747" w:rsidRPr="00A41A5D" w:rsidRDefault="00A41A5D" w:rsidP="00A41A5D">
      <w:pPr>
        <w:numPr>
          <w:ilvl w:val="0"/>
          <w:numId w:val="4"/>
        </w:numPr>
        <w:rPr>
          <w:rFonts w:hint="eastAsia"/>
          <w:sz w:val="24"/>
        </w:rPr>
      </w:pPr>
      <w:r w:rsidRPr="00A41A5D">
        <w:rPr>
          <w:sz w:val="24"/>
        </w:rPr>
        <w:t>上位机仍可提前换算，但不得成为使用工程单位的唯一途径。</w:t>
      </w:r>
    </w:p>
    <w:p w14:paraId="1FA8FE5B" w14:textId="77777777" w:rsidR="00A41A5D" w:rsidRPr="00A41A5D" w:rsidRDefault="00A41A5D" w:rsidP="00A41A5D">
      <w:pPr>
        <w:numPr>
          <w:ilvl w:val="0"/>
          <w:numId w:val="4"/>
        </w:numPr>
        <w:rPr>
          <w:sz w:val="24"/>
        </w:rPr>
      </w:pPr>
      <w:r w:rsidRPr="00A41A5D">
        <w:rPr>
          <w:sz w:val="24"/>
        </w:rPr>
        <w:t xml:space="preserve">PLSR </w:t>
      </w:r>
      <w:r w:rsidRPr="00A41A5D">
        <w:rPr>
          <w:sz w:val="24"/>
        </w:rPr>
        <w:t>累计脉冲表示指令位置，不等同于电机实际反馈位置。</w:t>
      </w:r>
    </w:p>
    <w:p w14:paraId="41FE59E9" w14:textId="77777777" w:rsidR="002E5A64" w:rsidRPr="00B523B5" w:rsidRDefault="002E5A64"/>
    <w:p w14:paraId="11B6112A" w14:textId="6288BF06" w:rsidR="00DE303D" w:rsidRPr="00B523B5" w:rsidRDefault="00DE303D">
      <w:pPr>
        <w:widowControl/>
        <w:jc w:val="left"/>
      </w:pPr>
      <w:r w:rsidRPr="00B523B5">
        <w:br w:type="page"/>
      </w:r>
    </w:p>
    <w:p w14:paraId="331522B8" w14:textId="77777777" w:rsidR="00DE303D" w:rsidRPr="00B523B5" w:rsidRDefault="00DE303D"/>
    <w:p w14:paraId="55CC09F9" w14:textId="77777777" w:rsidR="002E5A64" w:rsidRPr="00B523B5" w:rsidRDefault="00000000">
      <w:pPr>
        <w:pStyle w:val="1"/>
        <w:numPr>
          <w:ilvl w:val="0"/>
          <w:numId w:val="1"/>
        </w:numPr>
        <w:spacing w:before="0" w:after="0" w:line="360" w:lineRule="auto"/>
        <w:rPr>
          <w:sz w:val="30"/>
          <w:szCs w:val="30"/>
        </w:rPr>
      </w:pPr>
      <w:bookmarkStart w:id="5" w:name="_Toc236071715"/>
      <w:r w:rsidRPr="00B523B5">
        <w:rPr>
          <w:sz w:val="30"/>
          <w:szCs w:val="30"/>
        </w:rPr>
        <w:t>其它需求</w:t>
      </w:r>
      <w:bookmarkEnd w:id="5"/>
    </w:p>
    <w:p w14:paraId="44A27031" w14:textId="251C7086" w:rsidR="00B338FC" w:rsidRPr="00B523B5" w:rsidRDefault="00000000" w:rsidP="00E33386">
      <w:pPr>
        <w:numPr>
          <w:ilvl w:val="0"/>
          <w:numId w:val="5"/>
        </w:numPr>
        <w:rPr>
          <w:sz w:val="24"/>
        </w:rPr>
      </w:pPr>
      <w:r w:rsidRPr="00B523B5">
        <w:rPr>
          <w:sz w:val="24"/>
        </w:rPr>
        <w:t>使用环境需求</w:t>
      </w:r>
    </w:p>
    <w:tbl>
      <w:tblPr>
        <w:tblStyle w:val="a9"/>
        <w:tblW w:w="7456" w:type="dxa"/>
        <w:tblInd w:w="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2"/>
        <w:gridCol w:w="5324"/>
      </w:tblGrid>
      <w:tr w:rsidR="00E33386" w:rsidRPr="00B523B5" w14:paraId="4DDE5D95" w14:textId="77777777" w:rsidTr="000C359E">
        <w:tc>
          <w:tcPr>
            <w:tcW w:w="2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8AEA6A" w14:textId="294FA637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rFonts w:eastAsia="黑体"/>
                <w:b/>
                <w:bCs/>
                <w:sz w:val="24"/>
              </w:rPr>
              <w:t>项目</w:t>
            </w:r>
          </w:p>
        </w:tc>
        <w:tc>
          <w:tcPr>
            <w:tcW w:w="53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4F9BCD" w14:textId="6FA84B38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rFonts w:eastAsia="黑体"/>
                <w:b/>
                <w:bCs/>
                <w:sz w:val="24"/>
              </w:rPr>
              <w:t>要求</w:t>
            </w:r>
          </w:p>
        </w:tc>
      </w:tr>
      <w:tr w:rsidR="00E33386" w:rsidRPr="00B523B5" w14:paraId="32515A68" w14:textId="77777777" w:rsidTr="000C359E">
        <w:tc>
          <w:tcPr>
            <w:tcW w:w="2132" w:type="dxa"/>
            <w:tcBorders>
              <w:top w:val="single" w:sz="4" w:space="0" w:color="auto"/>
            </w:tcBorders>
            <w:vAlign w:val="center"/>
          </w:tcPr>
          <w:p w14:paraId="0F93063C" w14:textId="265A88E0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sz w:val="24"/>
              </w:rPr>
              <w:t xml:space="preserve">PLC </w:t>
            </w:r>
            <w:r w:rsidRPr="00B523B5">
              <w:rPr>
                <w:sz w:val="24"/>
              </w:rPr>
              <w:t>硬件</w:t>
            </w:r>
          </w:p>
        </w:tc>
        <w:tc>
          <w:tcPr>
            <w:tcW w:w="5324" w:type="dxa"/>
            <w:tcBorders>
              <w:top w:val="single" w:sz="4" w:space="0" w:color="auto"/>
            </w:tcBorders>
            <w:vAlign w:val="center"/>
          </w:tcPr>
          <w:p w14:paraId="1662EDBD" w14:textId="7A41B1A5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sz w:val="24"/>
              </w:rPr>
              <w:t>XDM-60T4-E</w:t>
            </w:r>
            <w:r w:rsidRPr="00B523B5">
              <w:rPr>
                <w:sz w:val="24"/>
              </w:rPr>
              <w:t>，</w:t>
            </w:r>
            <w:r w:rsidRPr="00B523B5">
              <w:rPr>
                <w:sz w:val="24"/>
              </w:rPr>
              <w:t>STM32F407IG</w:t>
            </w:r>
            <w:r w:rsidRPr="00B523B5">
              <w:rPr>
                <w:sz w:val="24"/>
              </w:rPr>
              <w:t>，</w:t>
            </w:r>
            <w:r w:rsidRPr="00B523B5">
              <w:rPr>
                <w:sz w:val="24"/>
              </w:rPr>
              <w:t xml:space="preserve">12 MHz </w:t>
            </w:r>
            <w:r w:rsidRPr="00B523B5">
              <w:rPr>
                <w:sz w:val="24"/>
              </w:rPr>
              <w:t>外部晶振</w:t>
            </w:r>
          </w:p>
        </w:tc>
      </w:tr>
      <w:tr w:rsidR="00E33386" w:rsidRPr="00B523B5" w14:paraId="504C277E" w14:textId="77777777" w:rsidTr="000C359E">
        <w:tc>
          <w:tcPr>
            <w:tcW w:w="2132" w:type="dxa"/>
            <w:vAlign w:val="center"/>
          </w:tcPr>
          <w:p w14:paraId="2C183568" w14:textId="0B47B894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sz w:val="24"/>
              </w:rPr>
              <w:t xml:space="preserve">PLC </w:t>
            </w:r>
            <w:r w:rsidRPr="00B523B5">
              <w:rPr>
                <w:sz w:val="24"/>
              </w:rPr>
              <w:t>软件环境</w:t>
            </w:r>
          </w:p>
        </w:tc>
        <w:tc>
          <w:tcPr>
            <w:tcW w:w="5324" w:type="dxa"/>
            <w:vAlign w:val="center"/>
          </w:tcPr>
          <w:p w14:paraId="37C59E30" w14:textId="5980CE12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sz w:val="24"/>
              </w:rPr>
              <w:t>STM32 HAL</w:t>
            </w:r>
            <w:r w:rsidRPr="00B523B5">
              <w:rPr>
                <w:sz w:val="24"/>
              </w:rPr>
              <w:t>、</w:t>
            </w:r>
            <w:r w:rsidRPr="00B523B5">
              <w:rPr>
                <w:sz w:val="24"/>
              </w:rPr>
              <w:t>uC/OS-II V2.92.11</w:t>
            </w:r>
          </w:p>
        </w:tc>
      </w:tr>
      <w:tr w:rsidR="00E33386" w:rsidRPr="00B523B5" w14:paraId="108B3364" w14:textId="77777777" w:rsidTr="000C359E">
        <w:tc>
          <w:tcPr>
            <w:tcW w:w="2132" w:type="dxa"/>
            <w:vAlign w:val="center"/>
          </w:tcPr>
          <w:p w14:paraId="7D68DB9B" w14:textId="3D6E6D3E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sz w:val="24"/>
              </w:rPr>
              <w:t>开发工具</w:t>
            </w:r>
          </w:p>
        </w:tc>
        <w:tc>
          <w:tcPr>
            <w:tcW w:w="5324" w:type="dxa"/>
            <w:vAlign w:val="center"/>
          </w:tcPr>
          <w:p w14:paraId="3ABDD4D3" w14:textId="4AE75980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sz w:val="24"/>
              </w:rPr>
              <w:t xml:space="preserve">IAR </w:t>
            </w:r>
            <w:r w:rsidR="0046430E" w:rsidRPr="00B523B5">
              <w:rPr>
                <w:sz w:val="24"/>
              </w:rPr>
              <w:t>8.40.2</w:t>
            </w:r>
            <w:r w:rsidRPr="00B523B5">
              <w:rPr>
                <w:sz w:val="24"/>
              </w:rPr>
              <w:t>、</w:t>
            </w:r>
            <w:r w:rsidRPr="00B523B5">
              <w:rPr>
                <w:sz w:val="24"/>
              </w:rPr>
              <w:t>STM32CubeMX</w:t>
            </w:r>
          </w:p>
        </w:tc>
      </w:tr>
      <w:tr w:rsidR="00E33386" w:rsidRPr="00B523B5" w14:paraId="769C7AD4" w14:textId="77777777" w:rsidTr="000C359E">
        <w:tc>
          <w:tcPr>
            <w:tcW w:w="2132" w:type="dxa"/>
            <w:vAlign w:val="center"/>
          </w:tcPr>
          <w:p w14:paraId="05E8B0F7" w14:textId="5162622E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sz w:val="24"/>
              </w:rPr>
              <w:t>串口接口</w:t>
            </w:r>
          </w:p>
        </w:tc>
        <w:tc>
          <w:tcPr>
            <w:tcW w:w="5324" w:type="dxa"/>
            <w:vAlign w:val="center"/>
          </w:tcPr>
          <w:p w14:paraId="4AD9A58F" w14:textId="63CC0DB3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sz w:val="24"/>
              </w:rPr>
              <w:t>USART1</w:t>
            </w:r>
            <w:r w:rsidRPr="00B523B5">
              <w:rPr>
                <w:sz w:val="24"/>
              </w:rPr>
              <w:t>，</w:t>
            </w:r>
            <w:r w:rsidRPr="00B523B5">
              <w:rPr>
                <w:sz w:val="24"/>
              </w:rPr>
              <w:t>TX=PA9</w:t>
            </w:r>
            <w:r w:rsidRPr="00B523B5">
              <w:rPr>
                <w:sz w:val="24"/>
              </w:rPr>
              <w:t>，</w:t>
            </w:r>
            <w:r w:rsidRPr="00B523B5">
              <w:rPr>
                <w:sz w:val="24"/>
              </w:rPr>
              <w:t>RX=PA10</w:t>
            </w:r>
            <w:r w:rsidRPr="00B523B5">
              <w:rPr>
                <w:sz w:val="24"/>
              </w:rPr>
              <w:t>；</w:t>
            </w:r>
            <w:r w:rsidR="0046430E" w:rsidRPr="00B523B5">
              <w:rPr>
                <w:sz w:val="24"/>
              </w:rPr>
              <w:t xml:space="preserve"> </w:t>
            </w:r>
          </w:p>
        </w:tc>
      </w:tr>
      <w:tr w:rsidR="00E33386" w:rsidRPr="00B523B5" w14:paraId="30969BC1" w14:textId="77777777" w:rsidTr="000C359E">
        <w:tc>
          <w:tcPr>
            <w:tcW w:w="2132" w:type="dxa"/>
            <w:tcBorders>
              <w:bottom w:val="single" w:sz="4" w:space="0" w:color="auto"/>
            </w:tcBorders>
            <w:vAlign w:val="center"/>
          </w:tcPr>
          <w:p w14:paraId="1AA8DCE5" w14:textId="06C1A366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sz w:val="24"/>
              </w:rPr>
              <w:t>调试工具</w:t>
            </w:r>
          </w:p>
        </w:tc>
        <w:tc>
          <w:tcPr>
            <w:tcW w:w="5324" w:type="dxa"/>
            <w:tcBorders>
              <w:bottom w:val="single" w:sz="4" w:space="0" w:color="auto"/>
            </w:tcBorders>
            <w:vAlign w:val="center"/>
          </w:tcPr>
          <w:p w14:paraId="5B2F032C" w14:textId="26367095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sz w:val="24"/>
              </w:rPr>
              <w:t>ST-LINK</w:t>
            </w:r>
            <w:r w:rsidRPr="00B523B5">
              <w:rPr>
                <w:sz w:val="24"/>
              </w:rPr>
              <w:t>、</w:t>
            </w:r>
            <w:r w:rsidRPr="00B523B5">
              <w:rPr>
                <w:sz w:val="24"/>
              </w:rPr>
              <w:t xml:space="preserve">USB-COM </w:t>
            </w:r>
          </w:p>
        </w:tc>
      </w:tr>
    </w:tbl>
    <w:p w14:paraId="6CFCC147" w14:textId="79A548F8" w:rsidR="00E33386" w:rsidRPr="00B523B5" w:rsidRDefault="00E33386" w:rsidP="00E33386">
      <w:pPr>
        <w:pStyle w:val="aa"/>
      </w:pPr>
      <w:r w:rsidRPr="00B523B5">
        <w:t>表</w:t>
      </w:r>
      <w:r w:rsidRPr="00B523B5">
        <w:t xml:space="preserve"> 4-1</w:t>
      </w:r>
    </w:p>
    <w:p w14:paraId="648FBAB1" w14:textId="77777777" w:rsidR="00B639C2" w:rsidRPr="00B523B5" w:rsidRDefault="00B639C2" w:rsidP="00441891">
      <w:pPr>
        <w:ind w:left="840"/>
        <w:rPr>
          <w:sz w:val="24"/>
        </w:rPr>
      </w:pPr>
    </w:p>
    <w:p w14:paraId="2C7CAAB1" w14:textId="3F371C2B" w:rsidR="00B639C2" w:rsidRPr="00B523B5" w:rsidRDefault="00B639C2">
      <w:pPr>
        <w:widowControl/>
        <w:jc w:val="left"/>
        <w:rPr>
          <w:sz w:val="24"/>
        </w:rPr>
      </w:pPr>
      <w:r w:rsidRPr="00B523B5">
        <w:rPr>
          <w:sz w:val="24"/>
        </w:rPr>
        <w:br w:type="page"/>
      </w:r>
    </w:p>
    <w:p w14:paraId="719E832A" w14:textId="77777777" w:rsidR="002E5A64" w:rsidRPr="00B523B5" w:rsidRDefault="00000000">
      <w:pPr>
        <w:pStyle w:val="1"/>
        <w:numPr>
          <w:ilvl w:val="0"/>
          <w:numId w:val="1"/>
        </w:numPr>
        <w:tabs>
          <w:tab w:val="left" w:pos="840"/>
        </w:tabs>
        <w:spacing w:before="0" w:after="0" w:line="360" w:lineRule="auto"/>
        <w:rPr>
          <w:sz w:val="30"/>
          <w:szCs w:val="30"/>
        </w:rPr>
      </w:pPr>
      <w:bookmarkStart w:id="6" w:name="_Toc236071716"/>
      <w:r w:rsidRPr="00B523B5">
        <w:rPr>
          <w:sz w:val="30"/>
          <w:szCs w:val="30"/>
        </w:rPr>
        <w:lastRenderedPageBreak/>
        <w:t>参考资料</w:t>
      </w:r>
      <w:bookmarkEnd w:id="6"/>
    </w:p>
    <w:p w14:paraId="3187021B" w14:textId="7051787B" w:rsidR="00252F6B" w:rsidRPr="00B523B5" w:rsidRDefault="00252F6B">
      <w:pPr>
        <w:numPr>
          <w:ilvl w:val="0"/>
          <w:numId w:val="6"/>
        </w:numPr>
        <w:rPr>
          <w:sz w:val="28"/>
          <w:szCs w:val="28"/>
        </w:rPr>
      </w:pPr>
      <w:r w:rsidRPr="00B523B5">
        <w:rPr>
          <w:sz w:val="28"/>
          <w:szCs w:val="28"/>
        </w:rPr>
        <w:t xml:space="preserve"> </w:t>
      </w:r>
    </w:p>
    <w:tbl>
      <w:tblPr>
        <w:tblStyle w:val="a9"/>
        <w:tblW w:w="0" w:type="auto"/>
        <w:tblInd w:w="4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962"/>
        <w:gridCol w:w="2205"/>
      </w:tblGrid>
      <w:tr w:rsidR="002026F4" w:rsidRPr="00B523B5" w14:paraId="30AFB92E" w14:textId="77777777" w:rsidTr="00EF2388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D2295E0" w14:textId="77777777" w:rsidR="002026F4" w:rsidRPr="00B1155B" w:rsidRDefault="002026F4" w:rsidP="00EF2388">
            <w:pPr>
              <w:jc w:val="center"/>
              <w:rPr>
                <w:rFonts w:ascii="黑体" w:eastAsia="黑体" w:hAnsi="黑体" w:hint="eastAsia"/>
                <w:b/>
                <w:bCs/>
                <w:sz w:val="24"/>
              </w:rPr>
            </w:pPr>
            <w:r w:rsidRPr="00B1155B">
              <w:rPr>
                <w:rFonts w:ascii="黑体" w:eastAsia="黑体" w:hAnsi="黑体"/>
                <w:b/>
                <w:bCs/>
                <w:sz w:val="24"/>
              </w:rPr>
              <w:t>编号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42DC9F52" w14:textId="77777777" w:rsidR="002026F4" w:rsidRPr="00B1155B" w:rsidRDefault="002026F4" w:rsidP="00EF2388">
            <w:pPr>
              <w:rPr>
                <w:rFonts w:ascii="黑体" w:eastAsia="黑体" w:hAnsi="黑体" w:hint="eastAsia"/>
                <w:b/>
                <w:bCs/>
                <w:sz w:val="24"/>
              </w:rPr>
            </w:pPr>
            <w:r w:rsidRPr="00B1155B">
              <w:rPr>
                <w:rFonts w:ascii="黑体" w:eastAsia="黑体" w:hAnsi="黑体"/>
                <w:b/>
                <w:bCs/>
                <w:sz w:val="24"/>
              </w:rPr>
              <w:t>资料名称</w:t>
            </w:r>
          </w:p>
        </w:tc>
        <w:tc>
          <w:tcPr>
            <w:tcW w:w="2205" w:type="dxa"/>
            <w:tcBorders>
              <w:top w:val="single" w:sz="4" w:space="0" w:color="auto"/>
              <w:bottom w:val="single" w:sz="4" w:space="0" w:color="auto"/>
            </w:tcBorders>
          </w:tcPr>
          <w:p w14:paraId="24D8EAAD" w14:textId="77777777" w:rsidR="002026F4" w:rsidRPr="00B1155B" w:rsidRDefault="002026F4" w:rsidP="00EF2388">
            <w:pPr>
              <w:rPr>
                <w:rFonts w:ascii="黑体" w:eastAsia="黑体" w:hAnsi="黑体" w:hint="eastAsia"/>
                <w:b/>
                <w:bCs/>
                <w:sz w:val="24"/>
              </w:rPr>
            </w:pPr>
            <w:r w:rsidRPr="00B1155B">
              <w:rPr>
                <w:rFonts w:ascii="黑体" w:eastAsia="黑体" w:hAnsi="黑体"/>
                <w:b/>
                <w:bCs/>
                <w:sz w:val="24"/>
              </w:rPr>
              <w:t>资料来源</w:t>
            </w:r>
          </w:p>
        </w:tc>
      </w:tr>
      <w:tr w:rsidR="002026F4" w:rsidRPr="00B523B5" w14:paraId="3FFEAAF6" w14:textId="77777777" w:rsidTr="00EF2388">
        <w:tc>
          <w:tcPr>
            <w:tcW w:w="709" w:type="dxa"/>
          </w:tcPr>
          <w:p w14:paraId="1469E650" w14:textId="007794B7" w:rsidR="002026F4" w:rsidRPr="00B523B5" w:rsidRDefault="002026F4" w:rsidP="00EF2388">
            <w:pPr>
              <w:jc w:val="center"/>
              <w:rPr>
                <w:sz w:val="24"/>
              </w:rPr>
            </w:pPr>
            <w:r w:rsidRPr="00B523B5">
              <w:rPr>
                <w:sz w:val="24"/>
              </w:rPr>
              <w:t>1</w:t>
            </w:r>
          </w:p>
        </w:tc>
        <w:tc>
          <w:tcPr>
            <w:tcW w:w="4962" w:type="dxa"/>
          </w:tcPr>
          <w:p w14:paraId="3DB54176" w14:textId="2C12A016" w:rsidR="002026F4" w:rsidRPr="00B523B5" w:rsidRDefault="001B4E7A" w:rsidP="00EF2388">
            <w:pPr>
              <w:rPr>
                <w:sz w:val="24"/>
              </w:rPr>
            </w:pPr>
            <w:r w:rsidRPr="001B4E7A">
              <w:rPr>
                <w:sz w:val="24"/>
              </w:rPr>
              <w:t>实现</w:t>
            </w:r>
            <w:r w:rsidRPr="001B4E7A">
              <w:rPr>
                <w:sz w:val="24"/>
              </w:rPr>
              <w:t>PLSR</w:t>
            </w:r>
            <w:r w:rsidRPr="001B4E7A">
              <w:rPr>
                <w:sz w:val="24"/>
              </w:rPr>
              <w:t>指令</w:t>
            </w:r>
            <w:r w:rsidRPr="001B4E7A">
              <w:rPr>
                <w:sz w:val="24"/>
              </w:rPr>
              <w:t>.pdf</w:t>
            </w:r>
          </w:p>
        </w:tc>
        <w:tc>
          <w:tcPr>
            <w:tcW w:w="2205" w:type="dxa"/>
          </w:tcPr>
          <w:p w14:paraId="6D9D20C2" w14:textId="77777777" w:rsidR="002026F4" w:rsidRPr="00B523B5" w:rsidRDefault="002026F4" w:rsidP="00EF2388">
            <w:pPr>
              <w:rPr>
                <w:sz w:val="24"/>
              </w:rPr>
            </w:pPr>
            <w:r w:rsidRPr="00B523B5">
              <w:rPr>
                <w:sz w:val="24"/>
              </w:rPr>
              <w:t>教练提供</w:t>
            </w:r>
          </w:p>
        </w:tc>
      </w:tr>
      <w:tr w:rsidR="002026F4" w:rsidRPr="00B523B5" w14:paraId="7DBA560B" w14:textId="77777777" w:rsidTr="00810E1D">
        <w:tc>
          <w:tcPr>
            <w:tcW w:w="709" w:type="dxa"/>
            <w:tcBorders>
              <w:bottom w:val="single" w:sz="4" w:space="0" w:color="auto"/>
            </w:tcBorders>
          </w:tcPr>
          <w:p w14:paraId="26811C9A" w14:textId="63B4F066" w:rsidR="002026F4" w:rsidRPr="00B523B5" w:rsidRDefault="001B4E7A" w:rsidP="00EF238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14:paraId="4232F538" w14:textId="1F152CE0" w:rsidR="002026F4" w:rsidRPr="00B523B5" w:rsidRDefault="001B4E7A" w:rsidP="00EF2388">
            <w:pPr>
              <w:rPr>
                <w:sz w:val="24"/>
              </w:rPr>
            </w:pPr>
            <w:r w:rsidRPr="001B4E7A">
              <w:rPr>
                <w:sz w:val="24"/>
              </w:rPr>
              <w:t>信捷</w:t>
            </w:r>
            <w:r w:rsidRPr="001B4E7A">
              <w:rPr>
                <w:sz w:val="24"/>
              </w:rPr>
              <w:t>XD_XL</w:t>
            </w:r>
            <w:r w:rsidRPr="001B4E7A">
              <w:rPr>
                <w:sz w:val="24"/>
              </w:rPr>
              <w:t>系列</w:t>
            </w:r>
            <w:r w:rsidRPr="001B4E7A">
              <w:rPr>
                <w:sz w:val="24"/>
              </w:rPr>
              <w:t>PLC</w:t>
            </w:r>
            <w:r w:rsidRPr="001B4E7A">
              <w:rPr>
                <w:sz w:val="24"/>
              </w:rPr>
              <w:t>定位控制手册</w:t>
            </w:r>
            <w:r w:rsidRPr="001B4E7A">
              <w:rPr>
                <w:sz w:val="24"/>
              </w:rPr>
              <w:t>_PD02_20260510_V1.3.pdf</w:t>
            </w:r>
          </w:p>
        </w:tc>
        <w:tc>
          <w:tcPr>
            <w:tcW w:w="2205" w:type="dxa"/>
            <w:tcBorders>
              <w:bottom w:val="single" w:sz="4" w:space="0" w:color="auto"/>
            </w:tcBorders>
          </w:tcPr>
          <w:p w14:paraId="37F644CE" w14:textId="77777777" w:rsidR="002026F4" w:rsidRPr="00B523B5" w:rsidRDefault="002026F4" w:rsidP="00EF2388">
            <w:pPr>
              <w:rPr>
                <w:sz w:val="24"/>
              </w:rPr>
            </w:pPr>
            <w:r w:rsidRPr="00B523B5">
              <w:rPr>
                <w:sz w:val="24"/>
              </w:rPr>
              <w:t>信捷官网</w:t>
            </w:r>
          </w:p>
        </w:tc>
      </w:tr>
    </w:tbl>
    <w:p w14:paraId="31985770" w14:textId="14175A53" w:rsidR="002026F4" w:rsidRPr="00B523B5" w:rsidRDefault="00810E1D" w:rsidP="00810E1D">
      <w:pPr>
        <w:pStyle w:val="aa"/>
      </w:pPr>
      <w:r w:rsidRPr="00B523B5">
        <w:t>表</w:t>
      </w:r>
      <w:r w:rsidRPr="00B523B5">
        <w:t xml:space="preserve"> 5-1</w:t>
      </w:r>
    </w:p>
    <w:p w14:paraId="243B1E78" w14:textId="77777777" w:rsidR="00252F6B" w:rsidRPr="00B523B5" w:rsidRDefault="00252F6B" w:rsidP="00252F6B">
      <w:pPr>
        <w:rPr>
          <w:sz w:val="28"/>
          <w:szCs w:val="28"/>
        </w:rPr>
      </w:pPr>
    </w:p>
    <w:sectPr w:rsidR="00252F6B" w:rsidRPr="00B523B5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07073" w14:textId="77777777" w:rsidR="00CE61CA" w:rsidRDefault="00CE61CA">
      <w:r>
        <w:separator/>
      </w:r>
    </w:p>
  </w:endnote>
  <w:endnote w:type="continuationSeparator" w:id="0">
    <w:p w14:paraId="123EE387" w14:textId="77777777" w:rsidR="00CE61CA" w:rsidRDefault="00CE6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86B73" w14:textId="77777777" w:rsidR="002E5A64" w:rsidRDefault="002E5A64">
    <w:pPr>
      <w:pStyle w:val="a5"/>
      <w:jc w:val="both"/>
    </w:pPr>
  </w:p>
  <w:p w14:paraId="380EE1BC" w14:textId="77777777" w:rsidR="002E5A64" w:rsidRDefault="002E5A6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F0978" w14:textId="77777777" w:rsidR="00CE61CA" w:rsidRDefault="00CE61CA">
      <w:r>
        <w:separator/>
      </w:r>
    </w:p>
  </w:footnote>
  <w:footnote w:type="continuationSeparator" w:id="0">
    <w:p w14:paraId="576754DE" w14:textId="77777777" w:rsidR="00CE61CA" w:rsidRDefault="00CE61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202C1" w14:textId="77777777" w:rsidR="002E5A64" w:rsidRDefault="00000000">
    <w:pPr>
      <w:pStyle w:val="a6"/>
      <w:jc w:val="both"/>
    </w:pPr>
    <w:r>
      <w:rPr>
        <w:rFonts w:hint="eastAsia"/>
      </w:rPr>
      <w:t>需求规格说明书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C0883"/>
    <w:multiLevelType w:val="multilevel"/>
    <w:tmpl w:val="93849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912E7D"/>
    <w:multiLevelType w:val="multilevel"/>
    <w:tmpl w:val="4C76B1B8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  <w:lvl w:ilvl="1" w:tentative="1">
      <w:start w:val="1"/>
      <w:numFmt w:val="decimal"/>
      <w:lvlText w:val="%2."/>
      <w:lvlJc w:val="left"/>
      <w:pPr>
        <w:tabs>
          <w:tab w:val="num" w:pos="1920"/>
        </w:tabs>
        <w:ind w:left="1920" w:hanging="360"/>
      </w:pPr>
    </w:lvl>
    <w:lvl w:ilvl="2" w:tentative="1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entative="1">
      <w:start w:val="1"/>
      <w:numFmt w:val="decimal"/>
      <w:lvlText w:val="%5."/>
      <w:lvlJc w:val="left"/>
      <w:pPr>
        <w:tabs>
          <w:tab w:val="num" w:pos="4080"/>
        </w:tabs>
        <w:ind w:left="4080" w:hanging="360"/>
      </w:pPr>
    </w:lvl>
    <w:lvl w:ilvl="5" w:tentative="1">
      <w:start w:val="1"/>
      <w:numFmt w:val="decimal"/>
      <w:lvlText w:val="%6."/>
      <w:lvlJc w:val="left"/>
      <w:pPr>
        <w:tabs>
          <w:tab w:val="num" w:pos="4800"/>
        </w:tabs>
        <w:ind w:left="4800" w:hanging="360"/>
      </w:pPr>
    </w:lvl>
    <w:lvl w:ilvl="6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entative="1">
      <w:start w:val="1"/>
      <w:numFmt w:val="decimal"/>
      <w:lvlText w:val="%8."/>
      <w:lvlJc w:val="left"/>
      <w:pPr>
        <w:tabs>
          <w:tab w:val="num" w:pos="6240"/>
        </w:tabs>
        <w:ind w:left="6240" w:hanging="360"/>
      </w:pPr>
    </w:lvl>
    <w:lvl w:ilvl="8" w:tentative="1">
      <w:start w:val="1"/>
      <w:numFmt w:val="decimal"/>
      <w:lvlText w:val="%9."/>
      <w:lvlJc w:val="left"/>
      <w:pPr>
        <w:tabs>
          <w:tab w:val="num" w:pos="6960"/>
        </w:tabs>
        <w:ind w:left="6960" w:hanging="360"/>
      </w:pPr>
    </w:lvl>
  </w:abstractNum>
  <w:abstractNum w:abstractNumId="2" w15:restartNumberingAfterBreak="0">
    <w:nsid w:val="1DBB3C6E"/>
    <w:multiLevelType w:val="multilevel"/>
    <w:tmpl w:val="1DBB3C6E"/>
    <w:lvl w:ilvl="0">
      <w:start w:val="1"/>
      <w:numFmt w:val="decimal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2A4E25F5"/>
    <w:multiLevelType w:val="multilevel"/>
    <w:tmpl w:val="BD32C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EB1943"/>
    <w:multiLevelType w:val="multilevel"/>
    <w:tmpl w:val="3DEB1943"/>
    <w:lvl w:ilvl="0">
      <w:start w:val="1"/>
      <w:numFmt w:val="decimal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5" w15:restartNumberingAfterBreak="0">
    <w:nsid w:val="3E626D97"/>
    <w:multiLevelType w:val="multilevel"/>
    <w:tmpl w:val="1AE2C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6E445C"/>
    <w:multiLevelType w:val="multilevel"/>
    <w:tmpl w:val="426E445C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7" w15:restartNumberingAfterBreak="0">
    <w:nsid w:val="4672354D"/>
    <w:multiLevelType w:val="multilevel"/>
    <w:tmpl w:val="EEDE5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9878E0"/>
    <w:multiLevelType w:val="multilevel"/>
    <w:tmpl w:val="E0107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146E98"/>
    <w:multiLevelType w:val="multilevel"/>
    <w:tmpl w:val="F9F02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D04D29"/>
    <w:multiLevelType w:val="multilevel"/>
    <w:tmpl w:val="B7BAD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266D62"/>
    <w:multiLevelType w:val="multilevel"/>
    <w:tmpl w:val="5C266D62"/>
    <w:lvl w:ilvl="0">
      <w:start w:val="1"/>
      <w:numFmt w:val="decimal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2" w15:restartNumberingAfterBreak="0">
    <w:nsid w:val="62440946"/>
    <w:multiLevelType w:val="multilevel"/>
    <w:tmpl w:val="62440946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decimal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647943D6"/>
    <w:multiLevelType w:val="multilevel"/>
    <w:tmpl w:val="53C07908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9A7265"/>
    <w:multiLevelType w:val="multilevel"/>
    <w:tmpl w:val="ACDE4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170E61"/>
    <w:multiLevelType w:val="multilevel"/>
    <w:tmpl w:val="6B170E61"/>
    <w:lvl w:ilvl="0">
      <w:start w:val="1"/>
      <w:numFmt w:val="decimal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6" w15:restartNumberingAfterBreak="0">
    <w:nsid w:val="6C13730F"/>
    <w:multiLevelType w:val="multilevel"/>
    <w:tmpl w:val="B808A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BA4B48"/>
    <w:multiLevelType w:val="multilevel"/>
    <w:tmpl w:val="8A742AE2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  <w:lvl w:ilvl="1" w:tentative="1">
      <w:start w:val="1"/>
      <w:numFmt w:val="decimal"/>
      <w:lvlText w:val="%2."/>
      <w:lvlJc w:val="left"/>
      <w:pPr>
        <w:tabs>
          <w:tab w:val="num" w:pos="1920"/>
        </w:tabs>
        <w:ind w:left="1920" w:hanging="360"/>
      </w:pPr>
    </w:lvl>
    <w:lvl w:ilvl="2" w:tentative="1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entative="1">
      <w:start w:val="1"/>
      <w:numFmt w:val="decimal"/>
      <w:lvlText w:val="%5."/>
      <w:lvlJc w:val="left"/>
      <w:pPr>
        <w:tabs>
          <w:tab w:val="num" w:pos="4080"/>
        </w:tabs>
        <w:ind w:left="4080" w:hanging="360"/>
      </w:pPr>
    </w:lvl>
    <w:lvl w:ilvl="5" w:tentative="1">
      <w:start w:val="1"/>
      <w:numFmt w:val="decimal"/>
      <w:lvlText w:val="%6."/>
      <w:lvlJc w:val="left"/>
      <w:pPr>
        <w:tabs>
          <w:tab w:val="num" w:pos="4800"/>
        </w:tabs>
        <w:ind w:left="4800" w:hanging="360"/>
      </w:pPr>
    </w:lvl>
    <w:lvl w:ilvl="6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entative="1">
      <w:start w:val="1"/>
      <w:numFmt w:val="decimal"/>
      <w:lvlText w:val="%8."/>
      <w:lvlJc w:val="left"/>
      <w:pPr>
        <w:tabs>
          <w:tab w:val="num" w:pos="6240"/>
        </w:tabs>
        <w:ind w:left="6240" w:hanging="360"/>
      </w:pPr>
    </w:lvl>
    <w:lvl w:ilvl="8" w:tentative="1">
      <w:start w:val="1"/>
      <w:numFmt w:val="decimal"/>
      <w:lvlText w:val="%9."/>
      <w:lvlJc w:val="left"/>
      <w:pPr>
        <w:tabs>
          <w:tab w:val="num" w:pos="6960"/>
        </w:tabs>
        <w:ind w:left="6960" w:hanging="360"/>
      </w:pPr>
    </w:lvl>
  </w:abstractNum>
  <w:num w:numId="1" w16cid:durableId="2092072096">
    <w:abstractNumId w:val="6"/>
  </w:num>
  <w:num w:numId="2" w16cid:durableId="1390954272">
    <w:abstractNumId w:val="12"/>
  </w:num>
  <w:num w:numId="3" w16cid:durableId="1397388077">
    <w:abstractNumId w:val="11"/>
  </w:num>
  <w:num w:numId="4" w16cid:durableId="1584411484">
    <w:abstractNumId w:val="15"/>
  </w:num>
  <w:num w:numId="5" w16cid:durableId="47068946">
    <w:abstractNumId w:val="2"/>
  </w:num>
  <w:num w:numId="6" w16cid:durableId="1684090624">
    <w:abstractNumId w:val="4"/>
  </w:num>
  <w:num w:numId="7" w16cid:durableId="1397241950">
    <w:abstractNumId w:val="13"/>
  </w:num>
  <w:num w:numId="8" w16cid:durableId="1362316172">
    <w:abstractNumId w:val="7"/>
  </w:num>
  <w:num w:numId="9" w16cid:durableId="1434936424">
    <w:abstractNumId w:val="5"/>
  </w:num>
  <w:num w:numId="10" w16cid:durableId="1870213627">
    <w:abstractNumId w:val="8"/>
  </w:num>
  <w:num w:numId="11" w16cid:durableId="685717842">
    <w:abstractNumId w:val="16"/>
  </w:num>
  <w:num w:numId="12" w16cid:durableId="2097050531">
    <w:abstractNumId w:val="0"/>
  </w:num>
  <w:num w:numId="13" w16cid:durableId="877929923">
    <w:abstractNumId w:val="17"/>
  </w:num>
  <w:num w:numId="14" w16cid:durableId="499781617">
    <w:abstractNumId w:val="9"/>
  </w:num>
  <w:num w:numId="15" w16cid:durableId="1344820312">
    <w:abstractNumId w:val="10"/>
  </w:num>
  <w:num w:numId="16" w16cid:durableId="827670238">
    <w:abstractNumId w:val="1"/>
  </w:num>
  <w:num w:numId="17" w16cid:durableId="1825387117">
    <w:abstractNumId w:val="14"/>
  </w:num>
  <w:num w:numId="18" w16cid:durableId="17938634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grammar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jIwNWZkMGNjZDA5MzY3NzEzNzlhMmUxM2YzZjNkMWIifQ=="/>
  </w:docVars>
  <w:rsids>
    <w:rsidRoot w:val="00D97776"/>
    <w:rsid w:val="00005F56"/>
    <w:rsid w:val="00024383"/>
    <w:rsid w:val="00040FC1"/>
    <w:rsid w:val="00045160"/>
    <w:rsid w:val="0005501C"/>
    <w:rsid w:val="00084EF2"/>
    <w:rsid w:val="0008774A"/>
    <w:rsid w:val="000A4D54"/>
    <w:rsid w:val="000C359E"/>
    <w:rsid w:val="000F0C1A"/>
    <w:rsid w:val="00101650"/>
    <w:rsid w:val="00102F98"/>
    <w:rsid w:val="00103FA7"/>
    <w:rsid w:val="0014567C"/>
    <w:rsid w:val="00145BE1"/>
    <w:rsid w:val="00166C32"/>
    <w:rsid w:val="00193928"/>
    <w:rsid w:val="001A42B9"/>
    <w:rsid w:val="001B0B07"/>
    <w:rsid w:val="001B4E7A"/>
    <w:rsid w:val="001D126E"/>
    <w:rsid w:val="001E28CF"/>
    <w:rsid w:val="001E5B5B"/>
    <w:rsid w:val="001E73ED"/>
    <w:rsid w:val="001F3483"/>
    <w:rsid w:val="002012A8"/>
    <w:rsid w:val="002026F4"/>
    <w:rsid w:val="00223047"/>
    <w:rsid w:val="00231EE3"/>
    <w:rsid w:val="00252F6B"/>
    <w:rsid w:val="00284E86"/>
    <w:rsid w:val="00290242"/>
    <w:rsid w:val="002A131F"/>
    <w:rsid w:val="002E5A64"/>
    <w:rsid w:val="00301279"/>
    <w:rsid w:val="00303B31"/>
    <w:rsid w:val="003077DF"/>
    <w:rsid w:val="00337D6B"/>
    <w:rsid w:val="003459C4"/>
    <w:rsid w:val="003657F8"/>
    <w:rsid w:val="00372EDF"/>
    <w:rsid w:val="003A2806"/>
    <w:rsid w:val="003B29FF"/>
    <w:rsid w:val="003E20DD"/>
    <w:rsid w:val="00406505"/>
    <w:rsid w:val="0043722B"/>
    <w:rsid w:val="00441891"/>
    <w:rsid w:val="0046430E"/>
    <w:rsid w:val="00470D48"/>
    <w:rsid w:val="00472217"/>
    <w:rsid w:val="00491068"/>
    <w:rsid w:val="004A446E"/>
    <w:rsid w:val="004D08BC"/>
    <w:rsid w:val="004D27B9"/>
    <w:rsid w:val="005077F4"/>
    <w:rsid w:val="00565105"/>
    <w:rsid w:val="005A57C4"/>
    <w:rsid w:val="00620C36"/>
    <w:rsid w:val="00641AF3"/>
    <w:rsid w:val="00656125"/>
    <w:rsid w:val="006D5F89"/>
    <w:rsid w:val="006E33AD"/>
    <w:rsid w:val="007012C1"/>
    <w:rsid w:val="00705368"/>
    <w:rsid w:val="0071408E"/>
    <w:rsid w:val="0074370E"/>
    <w:rsid w:val="00753337"/>
    <w:rsid w:val="00771BB8"/>
    <w:rsid w:val="00786EEF"/>
    <w:rsid w:val="007928B4"/>
    <w:rsid w:val="007C32DE"/>
    <w:rsid w:val="00810E1D"/>
    <w:rsid w:val="008235A4"/>
    <w:rsid w:val="00846EB9"/>
    <w:rsid w:val="0085081E"/>
    <w:rsid w:val="00870EE3"/>
    <w:rsid w:val="008972B1"/>
    <w:rsid w:val="008A2CAC"/>
    <w:rsid w:val="008B0CD6"/>
    <w:rsid w:val="00906618"/>
    <w:rsid w:val="0090663E"/>
    <w:rsid w:val="00917A44"/>
    <w:rsid w:val="00941501"/>
    <w:rsid w:val="009551B3"/>
    <w:rsid w:val="00962E2C"/>
    <w:rsid w:val="009816B5"/>
    <w:rsid w:val="00983210"/>
    <w:rsid w:val="009A37A0"/>
    <w:rsid w:val="009B5A0E"/>
    <w:rsid w:val="009C23AF"/>
    <w:rsid w:val="009E4D57"/>
    <w:rsid w:val="00A04767"/>
    <w:rsid w:val="00A41A5D"/>
    <w:rsid w:val="00A45B7D"/>
    <w:rsid w:val="00A7015F"/>
    <w:rsid w:val="00A849A1"/>
    <w:rsid w:val="00AC0343"/>
    <w:rsid w:val="00AC1A5B"/>
    <w:rsid w:val="00AD385D"/>
    <w:rsid w:val="00AD4F14"/>
    <w:rsid w:val="00AD5323"/>
    <w:rsid w:val="00AE38CB"/>
    <w:rsid w:val="00AF25CC"/>
    <w:rsid w:val="00AF46BD"/>
    <w:rsid w:val="00B1155B"/>
    <w:rsid w:val="00B2560C"/>
    <w:rsid w:val="00B338FC"/>
    <w:rsid w:val="00B523B5"/>
    <w:rsid w:val="00B572D4"/>
    <w:rsid w:val="00B6185C"/>
    <w:rsid w:val="00B639C2"/>
    <w:rsid w:val="00B76DB1"/>
    <w:rsid w:val="00B97ADC"/>
    <w:rsid w:val="00BB0809"/>
    <w:rsid w:val="00BB6B71"/>
    <w:rsid w:val="00BC1256"/>
    <w:rsid w:val="00BD656C"/>
    <w:rsid w:val="00C00B7F"/>
    <w:rsid w:val="00C20267"/>
    <w:rsid w:val="00C91747"/>
    <w:rsid w:val="00CA218F"/>
    <w:rsid w:val="00CB2A9F"/>
    <w:rsid w:val="00CE593D"/>
    <w:rsid w:val="00CE61CA"/>
    <w:rsid w:val="00CF2B6F"/>
    <w:rsid w:val="00CF36F0"/>
    <w:rsid w:val="00CF726E"/>
    <w:rsid w:val="00D07456"/>
    <w:rsid w:val="00D4222F"/>
    <w:rsid w:val="00D62AA4"/>
    <w:rsid w:val="00D751C6"/>
    <w:rsid w:val="00D76D7A"/>
    <w:rsid w:val="00D97776"/>
    <w:rsid w:val="00DD3126"/>
    <w:rsid w:val="00DE303D"/>
    <w:rsid w:val="00E20DAD"/>
    <w:rsid w:val="00E33386"/>
    <w:rsid w:val="00E54783"/>
    <w:rsid w:val="00E619A0"/>
    <w:rsid w:val="00E6652E"/>
    <w:rsid w:val="00E7282E"/>
    <w:rsid w:val="00ED0836"/>
    <w:rsid w:val="00ED173A"/>
    <w:rsid w:val="00EE5896"/>
    <w:rsid w:val="00EF58D9"/>
    <w:rsid w:val="00F02A71"/>
    <w:rsid w:val="00F9093D"/>
    <w:rsid w:val="00FA1A1B"/>
    <w:rsid w:val="00FB37CD"/>
    <w:rsid w:val="00FC266B"/>
    <w:rsid w:val="00FF081A"/>
    <w:rsid w:val="0F931255"/>
    <w:rsid w:val="38E23CC2"/>
    <w:rsid w:val="5AAE2E57"/>
    <w:rsid w:val="62701BBB"/>
    <w:rsid w:val="6B9E6EF9"/>
    <w:rsid w:val="6C55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B224C1"/>
  <w15:chartTrackingRefBased/>
  <w15:docId w15:val="{5EC2B1B7-3CDC-4ABD-9A96-39D8A8404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0"/>
    <w:lsdException w:name="toc 4" w:semiHidden="1" w:uiPriority="0"/>
    <w:lsdException w:name="toc 5" w:semiHidden="1" w:uiPriority="0"/>
    <w:lsdException w:name="toc 6" w:semiHidden="1" w:uiPriority="0"/>
    <w:lsdException w:name="toc 7" w:semiHidden="1" w:uiPriority="0"/>
    <w:lsdException w:name="toc 8" w:semiHidden="1" w:uiPriority="0"/>
    <w:lsdException w:name="toc 9" w:semiHidden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/>
    <w:lsdException w:name="footer" w:semiHidden="1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iPriority="0"/>
    <w:lsdException w:name="Body Text Indent" w:semiHidden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5B7D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rPr>
      <w:b/>
      <w:bCs/>
      <w:kern w:val="44"/>
      <w:sz w:val="44"/>
      <w:szCs w:val="44"/>
    </w:rPr>
  </w:style>
  <w:style w:type="paragraph" w:styleId="TOC7">
    <w:name w:val="toc 7"/>
    <w:basedOn w:val="a"/>
    <w:next w:val="a"/>
    <w:semiHidden/>
    <w:pPr>
      <w:ind w:leftChars="1200" w:left="2520"/>
    </w:pPr>
  </w:style>
  <w:style w:type="paragraph" w:styleId="a3">
    <w:name w:val="Body Text"/>
    <w:basedOn w:val="a"/>
    <w:semiHidden/>
    <w:rPr>
      <w:color w:val="FF0000"/>
    </w:rPr>
  </w:style>
  <w:style w:type="paragraph" w:styleId="a4">
    <w:name w:val="Body Text Indent"/>
    <w:basedOn w:val="a"/>
    <w:semiHidden/>
    <w:pPr>
      <w:ind w:leftChars="372" w:left="781" w:firstLineChars="200" w:firstLine="420"/>
    </w:pPr>
  </w:style>
  <w:style w:type="paragraph" w:styleId="TOC5">
    <w:name w:val="toc 5"/>
    <w:basedOn w:val="a"/>
    <w:next w:val="a"/>
    <w:semiHidden/>
    <w:pPr>
      <w:ind w:leftChars="800" w:left="1680"/>
    </w:pPr>
  </w:style>
  <w:style w:type="paragraph" w:styleId="TOC3">
    <w:name w:val="toc 3"/>
    <w:basedOn w:val="a"/>
    <w:next w:val="a"/>
    <w:semiHidden/>
    <w:pPr>
      <w:ind w:leftChars="400" w:left="840"/>
    </w:pPr>
  </w:style>
  <w:style w:type="paragraph" w:styleId="TOC8">
    <w:name w:val="toc 8"/>
    <w:basedOn w:val="a"/>
    <w:next w:val="a"/>
    <w:semiHidden/>
    <w:pPr>
      <w:ind w:leftChars="1400" w:left="2940"/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semiHidden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</w:style>
  <w:style w:type="paragraph" w:styleId="TOC4">
    <w:name w:val="toc 4"/>
    <w:basedOn w:val="a"/>
    <w:next w:val="a"/>
    <w:semiHidden/>
    <w:pPr>
      <w:ind w:leftChars="600" w:left="1260"/>
    </w:pPr>
  </w:style>
  <w:style w:type="paragraph" w:styleId="TOC6">
    <w:name w:val="toc 6"/>
    <w:basedOn w:val="a"/>
    <w:next w:val="a"/>
    <w:semiHidden/>
    <w:pPr>
      <w:ind w:leftChars="1000" w:left="2100"/>
    </w:pPr>
  </w:style>
  <w:style w:type="paragraph" w:styleId="TOC2">
    <w:name w:val="toc 2"/>
    <w:basedOn w:val="a"/>
    <w:next w:val="a"/>
    <w:uiPriority w:val="39"/>
    <w:pPr>
      <w:ind w:leftChars="200" w:left="420"/>
    </w:pPr>
  </w:style>
  <w:style w:type="paragraph" w:styleId="TOC9">
    <w:name w:val="toc 9"/>
    <w:basedOn w:val="a"/>
    <w:next w:val="a"/>
    <w:semiHidden/>
    <w:pPr>
      <w:ind w:leftChars="1600" w:left="3360"/>
    </w:pPr>
  </w:style>
  <w:style w:type="character" w:styleId="a7">
    <w:name w:val="Hyperlink"/>
    <w:uiPriority w:val="99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786EEF"/>
    <w:pPr>
      <w:ind w:firstLineChars="200" w:firstLine="420"/>
    </w:pPr>
  </w:style>
  <w:style w:type="table" w:styleId="a9">
    <w:name w:val="Table Grid"/>
    <w:basedOn w:val="a1"/>
    <w:uiPriority w:val="59"/>
    <w:qFormat/>
    <w:rsid w:val="00FF08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图题"/>
    <w:basedOn w:val="a"/>
    <w:link w:val="ab"/>
    <w:qFormat/>
    <w:rsid w:val="00040FC1"/>
    <w:pPr>
      <w:ind w:left="839"/>
      <w:jc w:val="center"/>
    </w:pPr>
    <w:rPr>
      <w:szCs w:val="28"/>
    </w:rPr>
  </w:style>
  <w:style w:type="character" w:customStyle="1" w:styleId="ab">
    <w:name w:val="图题 字符"/>
    <w:basedOn w:val="a0"/>
    <w:link w:val="aa"/>
    <w:rsid w:val="00040FC1"/>
    <w:rPr>
      <w:kern w:val="2"/>
      <w:sz w:val="21"/>
      <w:szCs w:val="28"/>
    </w:rPr>
  </w:style>
  <w:style w:type="character" w:customStyle="1" w:styleId="md-plain">
    <w:name w:val="md-plain"/>
    <w:basedOn w:val="a0"/>
    <w:rsid w:val="001B0B07"/>
  </w:style>
  <w:style w:type="paragraph" w:customStyle="1" w:styleId="md-end-block">
    <w:name w:val="md-end-block"/>
    <w:basedOn w:val="a"/>
    <w:rsid w:val="00A41A5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xluq\AppData\Local\Temp\OneNote\16.0\Exported\%7b35362D15-83A6-4579-8976-F7178E7B6F5B%7d\NT\1\&#19977;&#12289;&#38656;&#27714;&#35268;&#26684;&#35828;&#26126;&#20070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7052D8-C14B-41DA-A855-347605925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三、需求规格说明书.dot</Template>
  <TotalTime>454</TotalTime>
  <Pages>11</Pages>
  <Words>2883</Words>
  <Characters>3777</Characters>
  <Application>Microsoft Office Word</Application>
  <DocSecurity>0</DocSecurity>
  <Lines>343</Lines>
  <Paragraphs>475</Paragraphs>
  <ScaleCrop>false</ScaleCrop>
  <Manager/>
  <Company>北京北大天正科技发展有限公司</Company>
  <LinksUpToDate>false</LinksUpToDate>
  <CharactersWithSpaces>6185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三、需求规格说明书</dc:title>
  <dc:subject/>
  <dc:creator>卢强</dc:creator>
  <cp:keywords/>
  <dc:description/>
  <cp:lastModifiedBy>文昊 虞</cp:lastModifiedBy>
  <cp:revision>69</cp:revision>
  <cp:lastPrinted>2001-02-09T04:16:00Z</cp:lastPrinted>
  <dcterms:created xsi:type="dcterms:W3CDTF">2026-07-24T07:22:00Z</dcterms:created>
  <dcterms:modified xsi:type="dcterms:W3CDTF">2026-08-05T02:31:00Z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C8C93DAE59A24833BFA438D34A0C1E1F</vt:lpwstr>
  </property>
</Properties>
</file>